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4.027302pt;margin-top:62.765202pt;width:6.990007pt;height:11.553pt;mso-position-horizontal-relative:page;mso-position-vertical-relative:page;z-index:-9018" coordorigin="1081,1255" coordsize="140,231">
            <v:shape style="position:absolute;left:1081;top:1255;width:140;height:231" coordorigin="1081,1255" coordsize="140,231" path="m1144,1255l1081,1255,1081,1486,1108,1486,1108,1399,1153,1398,1172,1394,1189,1384,1201,1375,1108,1375,1108,1280,1207,1280,1201,1273,1186,1263,1167,1257,1144,1255e" filled="t" fillcolor="#BCBEC0" stroked="f">
              <v:path arrowok="t"/>
              <v:fill/>
            </v:shape>
            <v:shape style="position:absolute;left:1081;top:1255;width:140;height:231" coordorigin="1081,1255" coordsize="140,231" path="m1207,1280l1108,1280,1157,1281,1177,1289,1189,1305,1193,1328,1189,1348,1176,1364,1158,1372,1136,1375,1201,1375,1207,1369,1215,1354,1220,1334,1220,1307,1214,1288,1207,128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4.618919pt;margin-top:65.946136pt;width:8.03857pt;height:8.565663pt;mso-position-horizontal-relative:page;mso-position-vertical-relative:page;z-index:-9017" coordorigin="1292,1319" coordsize="161,171">
            <v:shape style="position:absolute;left:1292;top:1319;width:161;height:171" coordorigin="1292,1319" coordsize="161,171" path="m1359,1319l1306,1352,1292,1414,1296,1435,1351,1488,1372,1490,1381,1490,1401,1486,1419,1477,1430,1468,1368,1468,1349,1462,1333,1449,1325,1436,1321,1418,1320,1390,1326,1371,1337,1354,1353,1343,1374,1340,1431,1340,1423,1331,1407,1324,1387,1320,1359,1319e" filled="t" fillcolor="#BCBEC0" stroked="f">
              <v:path arrowok="t"/>
              <v:fill/>
            </v:shape>
            <v:shape style="position:absolute;left:1292;top:1319;width:161;height:171" coordorigin="1292,1319" coordsize="161,171" path="m1431,1340l1374,1340,1381,1340,1400,1346,1416,1360,1422,1373,1426,1392,1426,1421,1420,1439,1409,1457,1392,1465,1368,1468,1430,1468,1453,1385,1448,1367,1438,1349,1431,134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382500pt;margin-top:66.068497pt;width:11.537pt;height:8.25pt;mso-position-horizontal-relative:page;mso-position-vertical-relative:page;z-index:-9016" coordorigin="1528,1321" coordsize="231,165">
            <v:shape style="position:absolute;left:1528;top:1321;width:231;height:165" coordorigin="1528,1321" coordsize="231,165" path="m1555,1321l1528,1321,1578,1486,1604,1486,1612,1460,1592,1460,1591,1454,1591,1449,1555,1321e" filled="t" fillcolor="#BCBEC0" stroked="f">
              <v:path arrowok="t"/>
              <v:fill/>
            </v:shape>
            <v:shape style="position:absolute;left:1528;top:1321;width:231;height:165" coordorigin="1528,1321" coordsize="231,165" path="m1667,1353l1645,1353,1645,1359,1646,1364,1682,1486,1709,1486,1717,1461,1695,1461,1694,1455,1693,1450,1692,1445,1667,1353e" filled="t" fillcolor="#BCBEC0" stroked="f">
              <v:path arrowok="t"/>
              <v:fill/>
            </v:shape>
            <v:shape style="position:absolute;left:1528;top:1321;width:231;height:165" coordorigin="1528,1321" coordsize="231,165" path="m1758,1321l1732,1321,1699,1446,1697,1451,1696,1456,1696,1461,1717,1461,1758,1321e" filled="t" fillcolor="#BCBEC0" stroked="f">
              <v:path arrowok="t"/>
              <v:fill/>
            </v:shape>
            <v:shape style="position:absolute;left:1528;top:1321;width:231;height:165" coordorigin="1528,1321" coordsize="231,165" path="m1658,1321l1634,1321,1596,1446,1594,1450,1593,1456,1593,1460,1612,1460,1641,1368,1643,1362,1644,1357,1644,1353,1667,1353,1658,1321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1.506371pt;margin-top:65.904205pt;width:7.183632pt;height:8.521707pt;mso-position-horizontal-relative:page;mso-position-vertical-relative:page;z-index:-9015" coordorigin="1830,1318" coordsize="144,170">
            <v:shape style="position:absolute;left:1830;top:1318;width:144;height:170" coordorigin="1830,1318" coordsize="144,170" path="m1896,1318l1844,1352,1830,1413,1833,1434,1877,1484,1927,1489,1946,1483,1962,1474,1962,1468,1905,1468,1886,1463,1869,1449,1861,1432,1857,1410,1974,1410,1974,1393,1973,1388,1858,1388,1860,1374,1865,1362,1882,1344,1893,1340,1956,1340,1954,1336,1941,1326,1922,1320,1896,1318e" filled="t" fillcolor="#BCBEC0" stroked="f">
              <v:path arrowok="t"/>
              <v:fill/>
            </v:shape>
            <v:shape style="position:absolute;left:1830;top:1318;width:144;height:170" coordorigin="1830,1318" coordsize="144,170" path="m1962,1450l1946,1460,1927,1466,1905,1468,1962,1468,1962,1450e" filled="t" fillcolor="#BCBEC0" stroked="f">
              <v:path arrowok="t"/>
              <v:fill/>
            </v:shape>
            <v:shape style="position:absolute;left:1830;top:1318;width:144;height:170" coordorigin="1830,1318" coordsize="144,170" path="m1956,1340l1918,1340,1928,1344,1943,1361,1947,1373,1947,1388,1973,1388,1971,1371,1965,1353,1956,134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3.378197pt;margin-top:65.9244pt;width:4.302pt;height:8.394pt;mso-position-horizontal-relative:page;mso-position-vertical-relative:page;z-index:-9014" coordorigin="2068,1318" coordsize="86,168">
            <v:shape style="position:absolute;left:2068;top:1318;width:86;height:168" coordorigin="2068,1318" coordsize="86,168" path="m2094,1321l2068,1321,2068,1486,2094,1486,2094,1396,2097,1375,2105,1359,2108,1355,2094,1355,2094,1321e" filled="t" fillcolor="#BCBEC0" stroked="f">
              <v:path arrowok="t"/>
              <v:fill/>
            </v:shape>
            <v:shape style="position:absolute;left:2068;top:1318;width:86;height:168" coordorigin="2068,1318" coordsize="86,168" path="m2145,1318l2128,1318,2120,1322,2104,1335,2098,1344,2095,1355,2108,1355,2113,1348,2122,1343,2154,1343,2154,1321,2150,1319,2145,1318e" filled="t" fillcolor="#BCBEC0" stroked="f">
              <v:path arrowok="t"/>
              <v:fill/>
            </v:shape>
            <v:shape style="position:absolute;left:2068;top:1318;width:86;height:168" coordorigin="2068,1318" coordsize="86,168" path="m2154,1343l2142,1343,2149,1345,2154,1348,2154,1343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18.483627pt;margin-top:62.572197pt;width:8.569574pt;height:11.935459pt;mso-position-horizontal-relative:page;mso-position-vertical-relative:page;z-index:-9013" coordorigin="2370,1251" coordsize="171,239">
            <v:shape style="position:absolute;left:2370;top:1251;width:171;height:239" coordorigin="2370,1251" coordsize="171,239" path="m2485,1251l2412,1278,2373,1343,2370,1393,2373,1412,2406,1466,2483,1490,2505,1488,2524,1484,2541,1477,2535,1465,2467,1465,2449,1460,2402,1403,2399,1352,2404,1333,2455,1282,2503,1277,2536,1277,2528,1256,2508,1253,2485,1251e" filled="t" fillcolor="#BCBEC0" stroked="f">
              <v:path arrowok="t"/>
              <v:fill/>
            </v:shape>
            <v:shape style="position:absolute;left:2370;top:1251;width:171;height:239" coordorigin="2370,1251" coordsize="171,239" path="m2530,1456l2514,1461,2493,1464,2467,1465,2535,1465,2530,1456e" filled="t" fillcolor="#BCBEC0" stroked="f">
              <v:path arrowok="t"/>
              <v:fill/>
            </v:shape>
            <v:shape style="position:absolute;left:2370;top:1251;width:171;height:239" coordorigin="2370,1251" coordsize="171,239" path="m2536,1277l2503,1277,2523,1282,2541,1290,2536,1277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1.36702pt;margin-top:65.946136pt;width:8.03857pt;height:8.565663pt;mso-position-horizontal-relative:page;mso-position-vertical-relative:page;z-index:-9012" coordorigin="2627,1319" coordsize="161,171">
            <v:shape style="position:absolute;left:2627;top:1319;width:161;height:171" coordorigin="2627,1319" coordsize="161,171" path="m2694,1319l2641,1352,2627,1414,2631,1435,2686,1488,2707,1490,2716,1490,2736,1486,2754,1477,2765,1468,2703,1468,2684,1462,2668,1449,2660,1436,2656,1418,2655,1390,2661,1371,2672,1354,2688,1343,2709,1340,2766,1340,2758,1331,2742,1324,2722,1320,2694,1319e" filled="t" fillcolor="#BCBEC0" stroked="f">
              <v:path arrowok="t"/>
              <v:fill/>
            </v:shape>
            <v:shape style="position:absolute;left:2627;top:1319;width:161;height:171" coordorigin="2627,1319" coordsize="161,171" path="m2766,1340l2709,1340,2716,1340,2735,1346,2751,1360,2757,1373,2761,1392,2761,1421,2755,1439,2743,1457,2727,1465,2703,1468,2765,1468,2788,1385,2783,1367,2773,1349,2766,134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44.274597pt;margin-top:65.877914pt;width:6.848pt;height:8.440487pt;mso-position-horizontal-relative:page;mso-position-vertical-relative:page;z-index:-9011" coordorigin="2885,1318" coordsize="137,169">
            <v:shape style="position:absolute;left:2885;top:1318;width:137;height:169" coordorigin="2885,1318" coordsize="137,169" path="m2912,1321l2885,1321,2885,1486,2912,1486,2912,1391,2915,1371,2926,1354,2933,1349,2912,1349,2912,1321e" filled="t" fillcolor="#BCBEC0" stroked="f">
              <v:path arrowok="t"/>
              <v:fill/>
            </v:shape>
            <v:shape style="position:absolute;left:2885;top:1318;width:137;height:169" coordorigin="2885,1318" coordsize="137,169" path="m3010,1340l2963,1340,2982,1348,2992,1365,2996,1391,2996,1486,3022,1486,3021,1366,3015,1347,3010,1340e" filled="t" fillcolor="#BCBEC0" stroked="f">
              <v:path arrowok="t"/>
              <v:fill/>
            </v:shape>
            <v:shape style="position:absolute;left:2885;top:1318;width:137;height:169" coordorigin="2885,1318" coordsize="137,169" path="m2964,1318l2943,1322,2926,1332,2913,1349,2933,1349,2941,1343,2963,1340,3010,1340,3003,1330,2987,1321,2964,1318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54.577606pt;margin-top:65.404182pt;width:19.3506pt;height:9.521733pt;mso-position-horizontal-relative:page;mso-position-vertical-relative:page;z-index:-9010" coordorigin="3092,1308" coordsize="387,190">
            <v:group style="position:absolute;left:3102;top:1321;width:154;height:165" coordorigin="3102,1321" coordsize="154,165">
              <v:shape style="position:absolute;left:3102;top:1321;width:154;height:165" coordorigin="3102,1321" coordsize="154,165" path="m3131,1321l3102,1321,3164,1486,3190,1486,3199,1464,3178,1464,3177,1458,3176,1450,3131,1321e" filled="t" fillcolor="#BCBEC0" stroked="f">
                <v:path arrowok="t"/>
                <v:fill/>
              </v:shape>
              <v:shape style="position:absolute;left:3102;top:1321;width:154;height:165" coordorigin="3102,1321" coordsize="154,165" path="m3256,1321l3228,1321,3184,1442,3182,1449,3180,1456,3179,1464,3199,1464,3256,1321e" filled="t" fillcolor="#BCBEC0" stroked="f">
                <v:path arrowok="t"/>
                <v:fill/>
              </v:shape>
            </v:group>
            <v:group style="position:absolute;left:3325;top:1318;width:144;height:170" coordorigin="3325,1318" coordsize="144,170">
              <v:shape style="position:absolute;left:3325;top:1318;width:144;height:170" coordorigin="3325,1318" coordsize="144,170" path="m3391,1318l3339,1352,3325,1413,3328,1434,3371,1484,3422,1489,3441,1483,3457,1474,3457,1468,3400,1468,3381,1463,3364,1449,3355,1432,3352,1410,3469,1410,3469,1393,3468,1388,3352,1388,3354,1374,3360,1362,3377,1344,3388,1340,3451,1340,3449,1336,3435,1326,3417,1320,3391,1318e" filled="t" fillcolor="#BCBEC0" stroked="f">
                <v:path arrowok="t"/>
                <v:fill/>
              </v:shape>
              <v:shape style="position:absolute;left:3325;top:1318;width:144;height:170" coordorigin="3325,1318" coordsize="144,170" path="m3457,1450l3441,1460,3422,1466,3400,1468,3457,1468,3457,1450e" filled="t" fillcolor="#BCBEC0" stroked="f">
                <v:path arrowok="t"/>
                <v:fill/>
              </v:shape>
              <v:shape style="position:absolute;left:3325;top:1318;width:144;height:170" coordorigin="3325,1318" coordsize="144,170" path="m3451,1340l3413,1340,3423,1344,3438,1361,3441,1373,3441,1388,3468,1388,3466,1371,3460,1353,3451,1340e" filled="t" fillcolor="#BCBEC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8.116501pt;margin-top:65.9244pt;width:4.303pt;height:8.394pt;mso-position-horizontal-relative:page;mso-position-vertical-relative:page;z-index:-9009" coordorigin="3562,1318" coordsize="86,168">
            <v:shape style="position:absolute;left:3562;top:1318;width:86;height:168" coordorigin="3562,1318" coordsize="86,168" path="m3589,1321l3562,1321,3562,1486,3589,1486,3589,1396,3592,1375,3600,1359,3603,1355,3589,1355,3589,1321e" filled="t" fillcolor="#BCBEC0" stroked="f">
              <v:path arrowok="t"/>
              <v:fill/>
            </v:shape>
            <v:shape style="position:absolute;left:3562;top:1318;width:86;height:168" coordorigin="3562,1318" coordsize="86,168" path="m3639,1318l3623,1318,3614,1322,3599,1335,3593,1344,3589,1355,3603,1355,3608,1348,3617,1343,3648,1343,3648,1321,3645,1319,3639,1318e" filled="t" fillcolor="#BCBEC0" stroked="f">
              <v:path arrowok="t"/>
              <v:fill/>
            </v:shape>
            <v:shape style="position:absolute;left:3562;top:1318;width:86;height:168" coordorigin="3562,1318" coordsize="86,168" path="m3648,1343l3637,1343,3644,1345,3648,1348,3648,1343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86.156799pt;margin-top:65.874603pt;width:5.471pt;height:8.637pt;mso-position-horizontal-relative:page;mso-position-vertical-relative:page;z-index:-9008" coordorigin="3723,1317" coordsize="109,173">
            <v:shape style="position:absolute;left:3723;top:1317;width:109;height:173" coordorigin="3723,1317" coordsize="109,173" path="m3723,1452l3723,1480,3728,1483,3746,1488,3767,1490,3776,1490,3825,1467,3760,1467,3741,1462,3723,1452e" filled="t" fillcolor="#BCBEC0" stroked="f">
              <v:path arrowok="t"/>
              <v:fill/>
            </v:shape>
            <v:shape style="position:absolute;left:3723;top:1317;width:109;height:173" coordorigin="3723,1317" coordsize="109,173" path="m3801,1317l3779,1317,3771,1319,3723,1357,3723,1372,3768,1413,3773,1415,3778,1417,3805,1440,3804,1454,3790,1464,3760,1467,3825,1467,3827,1463,3831,1457,3833,1450,3833,1436,3831,1430,3780,1391,3775,1389,3751,1367,3751,1360,3778,1340,3825,1340,3825,1325,3814,1320,3801,1317e" filled="t" fillcolor="#BCBEC0" stroked="f">
              <v:path arrowok="t"/>
              <v:fill/>
            </v:shape>
            <v:shape style="position:absolute;left:3723;top:1317;width:109;height:173" coordorigin="3723,1317" coordsize="109,173" path="m3825,1340l3778,1340,3787,1340,3807,1343,3825,1352,3825,134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96.169006pt;margin-top:62.257599pt;width:1.725pt;height:12.061pt;mso-position-horizontal-relative:page;mso-position-vertical-relative:page;z-index:-9007" coordorigin="3923,1245" coordsize="35,241">
            <v:shape style="position:absolute;left:3923;top:1245;width:35;height:241" coordorigin="3923,1245" coordsize="35,241" path="m3945,1245l3936,1245,3932,1247,3925,1253,3923,1257,3923,1267,3925,1271,3932,1278,3936,1279,3945,1279,3949,1278,3956,1271,3958,1267,3958,1257,3956,1253,3949,1247,3945,1245e" filled="t" fillcolor="#BCBEC0" stroked="f">
              <v:path arrowok="t"/>
              <v:fill/>
            </v:shape>
            <v:shape style="position:absolute;left:3923;top:1245;width:35;height:241" coordorigin="3923,1245" coordsize="35,241" path="m3953,1321l3927,1321,3927,1486,3953,1486,3953,1321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482178pt;margin-top:65.946136pt;width:8.038604pt;height:8.565664pt;mso-position-horizontal-relative:page;mso-position-vertical-relative:page;z-index:-9006" coordorigin="4050,1319" coordsize="161,171">
            <v:shape style="position:absolute;left:4050;top:1319;width:161;height:171" coordorigin="4050,1319" coordsize="161,171" path="m4116,1319l4063,1352,4050,1414,4053,1435,4108,1488,4130,1490,4138,1490,4158,1486,4176,1477,4187,1468,4126,1468,4106,1462,4090,1449,4083,1436,4078,1418,4077,1390,4083,1371,4094,1354,4111,1343,4132,1340,4188,1340,4180,1331,4165,1324,4144,1320,4116,1319e" filled="t" fillcolor="#BCBEC0" stroked="f">
              <v:path arrowok="t"/>
              <v:fill/>
            </v:shape>
            <v:shape style="position:absolute;left:4050;top:1319;width:161;height:171" coordorigin="4050,1319" coordsize="161,171" path="m4188,1340l4132,1340,4138,1340,4157,1346,4173,1360,4180,1373,4183,1392,4184,1421,4178,1439,4166,1457,4150,1465,4126,1468,4187,1468,4210,1385,4205,1367,4196,1349,4188,1340e" filled="t" fillcolor="#BCBE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4.889801pt;margin-top:62.129425pt;width:15.149234pt;height:12.688976pt;mso-position-horizontal-relative:page;mso-position-vertical-relative:page;z-index:-9005" coordorigin="4298,1243" coordsize="303,254">
            <v:group style="position:absolute;left:4308;top:1318;width:137;height:169" coordorigin="4308,1318" coordsize="137,169">
              <v:shape style="position:absolute;left:4308;top:1318;width:137;height:169" coordorigin="4308,1318" coordsize="137,169" path="m4334,1321l4308,1321,4308,1486,4334,1486,4334,1391,4338,1371,4348,1354,4355,1349,4334,1349,4334,1321e" filled="t" fillcolor="#BCBEC0" stroked="f">
                <v:path arrowok="t"/>
                <v:fill/>
              </v:shape>
              <v:shape style="position:absolute;left:4308;top:1318;width:137;height:169" coordorigin="4308,1318" coordsize="137,169" path="m4432,1340l4386,1340,4404,1348,4415,1365,4418,1391,4418,1486,4445,1486,4443,1366,4437,1347,4432,1340e" filled="t" fillcolor="#BCBEC0" stroked="f">
                <v:path arrowok="t"/>
                <v:fill/>
              </v:shape>
              <v:shape style="position:absolute;left:4308;top:1318;width:137;height:169" coordorigin="4308,1318" coordsize="137,169" path="m4386,1318l4366,1322,4349,1332,4335,1349,4355,1349,4363,1343,4386,1340,4432,1340,4426,1330,4409,1321,4386,1318e" filled="t" fillcolor="#BCBEC0" stroked="f">
                <v:path arrowok="t"/>
                <v:fill/>
              </v:shape>
            </v:group>
            <v:group style="position:absolute;left:4479;top:1253;width:112;height:109" coordorigin="4479,1253" coordsize="112,109">
              <v:shape style="position:absolute;left:4479;top:1253;width:112;height:109" coordorigin="4479,1253" coordsize="112,109" path="m4526,1253l4508,1259,4490,1273,4481,1290,4479,1313,4484,1332,4497,1349,4514,1358,4535,1362,4546,1361,4564,1354,4564,1353,4522,1353,4511,1349,4493,1331,4488,1320,4488,1293,4493,1282,4510,1265,4522,1260,4566,1260,4550,1254,4526,1253e" filled="t" fillcolor="#BCBEC0" stroked="f">
                <v:path arrowok="t"/>
                <v:fill/>
              </v:shape>
              <v:shape style="position:absolute;left:4479;top:1253;width:112;height:109" coordorigin="4479,1253" coordsize="112,109" path="m4566,1260l4549,1260,4560,1265,4577,1282,4582,1293,4582,1320,4577,1331,4559,1349,4548,1353,4564,1353,4582,1338,4589,1321,4591,1296,4584,1279,4568,1261,4566,1260e" filled="t" fillcolor="#BCBEC0" stroked="f">
                <v:path arrowok="t"/>
                <v:fill/>
              </v:shape>
              <v:shape style="position:absolute;left:4479;top:1253;width:112;height:109" coordorigin="4479,1253" coordsize="112,109" path="m4552,1272l4510,1272,4510,1340,4526,1340,4526,1314,4553,1314,4550,1311,4545,1310,4545,1309,4556,1307,4560,1302,4526,1302,4526,1285,4562,1285,4562,1278,4552,1272e" filled="t" fillcolor="#BCBEC0" stroked="f">
                <v:path arrowok="t"/>
                <v:fill/>
              </v:shape>
              <v:shape style="position:absolute;left:4479;top:1253;width:112;height:109" coordorigin="4479,1253" coordsize="112,109" path="m4553,1314l4535,1314,4538,1317,4545,1340,4564,1340,4553,1314,4553,1314e" filled="t" fillcolor="#BCBEC0" stroked="f">
                <v:path arrowok="t"/>
                <v:fill/>
              </v:shape>
              <v:shape style="position:absolute;left:4479;top:1253;width:112;height:109" coordorigin="4479,1253" coordsize="112,109" path="m4562,1285l4541,1285,4545,1288,4545,1299,4541,1302,4560,1302,4562,1301,4562,1285e" filled="t" fillcolor="#BCBEC0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676441pt;height:21.37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60" w:lineRule="exact"/>
        <w:ind w:left="120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414042"/>
          <w:spacing w:val="0"/>
          <w:w w:val="100"/>
          <w:b/>
          <w:bCs/>
          <w:position w:val="1"/>
        </w:rPr>
        <w:t>E90</w:t>
      </w:r>
      <w:r>
        <w:rPr>
          <w:rFonts w:ascii="Calibri" w:hAnsi="Calibri" w:cs="Calibri" w:eastAsia="Calibri"/>
          <w:sz w:val="72"/>
          <w:szCs w:val="72"/>
          <w:color w:val="414042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414042"/>
          <w:spacing w:val="0"/>
          <w:w w:val="100"/>
          <w:b/>
          <w:bCs/>
          <w:position w:val="1"/>
        </w:rPr>
        <w:t>Online</w:t>
      </w:r>
      <w:r>
        <w:rPr>
          <w:rFonts w:ascii="Calibri" w:hAnsi="Calibri" w:cs="Calibri" w:eastAsia="Calibri"/>
          <w:sz w:val="72"/>
          <w:szCs w:val="72"/>
          <w:color w:val="414042"/>
          <w:spacing w:val="-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414042"/>
          <w:spacing w:val="0"/>
          <w:w w:val="100"/>
          <w:b/>
          <w:bCs/>
          <w:position w:val="1"/>
        </w:rPr>
        <w:t>UPS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10k</w:t>
      </w:r>
      <w:r>
        <w:rPr>
          <w:rFonts w:ascii="Calibri" w:hAnsi="Calibri" w:cs="Calibri" w:eastAsia="Calibri"/>
          <w:sz w:val="28"/>
          <w:szCs w:val="28"/>
          <w:color w:val="414042"/>
          <w:spacing w:val="-13"/>
          <w:w w:val="100"/>
          <w:position w:val="2"/>
        </w:rPr>
        <w:t>V</w:t>
      </w:r>
      <w:r>
        <w:rPr>
          <w:rFonts w:ascii="Calibri" w:hAnsi="Calibri" w:cs="Calibri" w:eastAsia="Calibri"/>
          <w:sz w:val="28"/>
          <w:szCs w:val="28"/>
          <w:color w:val="414042"/>
          <w:spacing w:val="2"/>
          <w:w w:val="100"/>
          <w:position w:val="2"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,</w:t>
      </w:r>
      <w:r>
        <w:rPr>
          <w:rFonts w:ascii="Calibri" w:hAnsi="Calibri" w:cs="Calibri" w:eastAsia="Calibri"/>
          <w:sz w:val="28"/>
          <w:szCs w:val="28"/>
          <w:color w:val="414042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15k</w:t>
      </w:r>
      <w:r>
        <w:rPr>
          <w:rFonts w:ascii="Calibri" w:hAnsi="Calibri" w:cs="Calibri" w:eastAsia="Calibri"/>
          <w:sz w:val="28"/>
          <w:szCs w:val="28"/>
          <w:color w:val="414042"/>
          <w:spacing w:val="-13"/>
          <w:w w:val="100"/>
          <w:position w:val="2"/>
        </w:rPr>
        <w:t>V</w:t>
      </w:r>
      <w:r>
        <w:rPr>
          <w:rFonts w:ascii="Calibri" w:hAnsi="Calibri" w:cs="Calibri" w:eastAsia="Calibri"/>
          <w:sz w:val="28"/>
          <w:szCs w:val="28"/>
          <w:color w:val="414042"/>
          <w:spacing w:val="2"/>
          <w:w w:val="100"/>
          <w:position w:val="2"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,</w:t>
      </w:r>
      <w:r>
        <w:rPr>
          <w:rFonts w:ascii="Calibri" w:hAnsi="Calibri" w:cs="Calibri" w:eastAsia="Calibri"/>
          <w:sz w:val="28"/>
          <w:szCs w:val="28"/>
          <w:color w:val="414042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20k</w:t>
      </w:r>
      <w:r>
        <w:rPr>
          <w:rFonts w:ascii="Calibri" w:hAnsi="Calibri" w:cs="Calibri" w:eastAsia="Calibri"/>
          <w:sz w:val="28"/>
          <w:szCs w:val="28"/>
          <w:color w:val="414042"/>
          <w:spacing w:val="-13"/>
          <w:w w:val="100"/>
          <w:position w:val="2"/>
        </w:rPr>
        <w:t>V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position w:val="2"/>
        </w:rPr>
        <w:t>Models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</w:rPr>
        <w:t>Se</w:t>
      </w:r>
      <w:r>
        <w:rPr>
          <w:rFonts w:ascii="Calibri" w:hAnsi="Calibri" w:cs="Calibri" w:eastAsia="Calibri"/>
          <w:sz w:val="28"/>
          <w:szCs w:val="28"/>
          <w:color w:val="414042"/>
          <w:spacing w:val="3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</w:rPr>
        <w:t>vice</w:t>
      </w:r>
      <w:r>
        <w:rPr>
          <w:rFonts w:ascii="Calibri" w:hAnsi="Calibri" w:cs="Calibri" w:eastAsia="Calibri"/>
          <w:sz w:val="28"/>
          <w:szCs w:val="28"/>
          <w:color w:val="414042"/>
          <w:spacing w:val="-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</w:rPr>
        <w:t>Manual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76" w:right="-20"/>
        <w:jc w:val="left"/>
        <w:rPr>
          <w:rFonts w:ascii="Calibri" w:hAnsi="Calibri" w:cs="Calibri" w:eastAsia="Calibri"/>
          <w:sz w:val="22"/>
          <w:szCs w:val="22"/>
        </w:rPr>
      </w:pPr>
      <w:rPr/>
      <w:hyperlink r:id="rId6">
        <w:r>
          <w:rPr>
            <w:rFonts w:ascii="Calibri" w:hAnsi="Calibri" w:cs="Calibri" w:eastAsia="Calibri"/>
            <w:sz w:val="22"/>
            <w:szCs w:val="22"/>
            <w:color w:val="034EA2"/>
            <w:spacing w:val="1"/>
            <w:w w:val="100"/>
          </w:rPr>
          <w:t>w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1"/>
            <w:w w:val="100"/>
          </w:rPr>
          <w:t>w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-14"/>
            <w:w w:val="100"/>
          </w:rPr>
          <w:t>w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0"/>
            <w:w w:val="100"/>
          </w:rPr>
          <w:t>.xpcc.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-2"/>
            <w:w w:val="100"/>
          </w:rPr>
          <w:t>c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0"/>
            <w:w w:val="100"/>
          </w:rPr>
          <w:t>om</w:t>
        </w:r>
        <w:r>
          <w:rPr>
            <w:rFonts w:ascii="Calibri" w:hAnsi="Calibri" w:cs="Calibri" w:eastAsia="Calibri"/>
            <w:sz w:val="22"/>
            <w:szCs w:val="22"/>
            <w:color w:val="034EA2"/>
            <w:spacing w:val="-5"/>
            <w:w w:val="100"/>
          </w:rPr>
          <w:t> </w:t>
        </w:r>
      </w:hyperlink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|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©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2018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sion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Corpo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rig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ed.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8/13/18)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-2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able</w:t>
      </w:r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0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Impor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-1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32"/>
          <w:szCs w:val="32"/>
          <w:color w:val="414042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tructions.......................................................................3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oduct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Descri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tion.....................................................................................6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45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Summari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z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tion................................................................................................................................6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Functions</w:t>
      </w:r>
      <w:r>
        <w:rPr>
          <w:rFonts w:ascii="Calibri" w:hAnsi="Calibri" w:cs="Calibri" w:eastAsia="Calibri"/>
          <w:sz w:val="24"/>
          <w:szCs w:val="24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es...................................................................................................................6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tion......................................................................................................................................7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E90</w:t>
      </w:r>
      <w:r>
        <w:rPr>
          <w:rFonts w:ascii="Calibri" w:hAnsi="Calibri" w:cs="Calibri" w:eastAsia="Calibri"/>
          <w:sz w:val="24"/>
          <w:szCs w:val="24"/>
          <w:color w:val="414042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Cabin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14042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Outlook.............................................................................................................10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CD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anel..........................................................................................................................13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es..........................................................................................................................13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ernal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ecti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vices...........................................................................................................14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color w:val="414042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Cables.................................................................................................................................14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Cable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Connection...............................................................................................................15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98"/>
        </w:rPr>
        <w:t>B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98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98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98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98"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1"/>
          <w:w w:val="98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98"/>
        </w:rPr>
        <w:t>y</w:t>
      </w:r>
      <w:r>
        <w:rPr>
          <w:rFonts w:ascii="Calibri" w:hAnsi="Calibri" w:cs="Calibri" w:eastAsia="Calibri"/>
          <w:sz w:val="24"/>
          <w:szCs w:val="24"/>
          <w:color w:val="414042"/>
          <w:spacing w:val="-15"/>
          <w:w w:val="98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ack</w:t>
      </w:r>
      <w:r>
        <w:rPr>
          <w:rFonts w:ascii="Calibri" w:hAnsi="Calibri" w:cs="Calibri" w:eastAsia="Calibri"/>
          <w:sz w:val="24"/>
          <w:szCs w:val="24"/>
          <w:color w:val="414042"/>
          <w:spacing w:val="-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Connection................................................................................................................17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allel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...............................................................................................................25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1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Ope</w:t>
      </w:r>
      <w:r>
        <w:rPr>
          <w:rFonts w:ascii="Calibri" w:hAnsi="Calibri" w:cs="Calibri" w:eastAsia="Calibri"/>
          <w:sz w:val="32"/>
          <w:szCs w:val="32"/>
          <w:color w:val="414042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tion..................................................................................................27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45" w:after="0" w:line="240" w:lineRule="auto"/>
        <w:ind w:left="894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Ope</w:t>
      </w:r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Modes.........................................................................................................................27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-1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urn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/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off</w:t>
      </w:r>
      <w:r>
        <w:rPr>
          <w:rFonts w:ascii="Calibri" w:hAnsi="Calibri" w:cs="Calibri" w:eastAsia="Calibri"/>
          <w:sz w:val="24"/>
          <w:szCs w:val="24"/>
          <w:color w:val="414042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UPS.............................................................................................................................30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CD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-16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.............................................................................................................................32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allel</w:t>
      </w:r>
      <w:r>
        <w:rPr>
          <w:rFonts w:ascii="Calibri" w:hAnsi="Calibri" w:cs="Calibri" w:eastAsia="Calibri"/>
          <w:sz w:val="24"/>
          <w:szCs w:val="24"/>
          <w:color w:val="414042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color w:val="414042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ommissioning......................................................................................................42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7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414042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Messa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es/</w:t>
      </w:r>
      <w:r>
        <w:rPr>
          <w:rFonts w:ascii="Calibri" w:hAnsi="Calibri" w:cs="Calibri" w:eastAsia="Calibri"/>
          <w:sz w:val="24"/>
          <w:szCs w:val="24"/>
          <w:color w:val="414042"/>
          <w:spacing w:val="-15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oubleshooting...............................................................................................43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tions</w:t>
      </w:r>
      <w:r>
        <w:rPr>
          <w:rFonts w:ascii="Calibri" w:hAnsi="Calibri" w:cs="Calibri" w:eastAsia="Calibri"/>
          <w:sz w:val="24"/>
          <w:szCs w:val="24"/>
          <w:color w:val="414042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.........................................................................................................................................</w:t>
      </w:r>
      <w:r>
        <w:rPr>
          <w:rFonts w:ascii="Calibri" w:hAnsi="Calibri" w:cs="Calibri" w:eastAsia="Calibri"/>
          <w:sz w:val="24"/>
          <w:szCs w:val="24"/>
          <w:color w:val="414042"/>
          <w:spacing w:val="-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</w:rPr>
        <w:t>45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31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1"/>
          <w:w w:val="100"/>
          <w:b/>
          <w:bCs/>
        </w:rPr>
        <w:t>Spe</w:t>
      </w:r>
      <w:r>
        <w:rPr>
          <w:rFonts w:ascii="Calibri" w:hAnsi="Calibri" w:cs="Calibri" w:eastAsia="Calibri"/>
          <w:sz w:val="32"/>
          <w:szCs w:val="32"/>
          <w:color w:val="41404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1"/>
          <w:w w:val="100"/>
          <w:b/>
          <w:bCs/>
        </w:rPr>
        <w:t>ifi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414042"/>
          <w:spacing w:val="1"/>
          <w:w w:val="100"/>
          <w:b/>
          <w:bCs/>
        </w:rPr>
        <w:t>ons............................................................................................47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oblems</w:t>
      </w:r>
      <w:r>
        <w:rPr>
          <w:rFonts w:ascii="Calibri" w:hAnsi="Calibri" w:cs="Calibri" w:eastAsia="Calibri"/>
          <w:sz w:val="32"/>
          <w:szCs w:val="32"/>
          <w:color w:val="414042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32"/>
          <w:szCs w:val="32"/>
          <w:color w:val="414042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Solution..............................................................................48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b/>
          <w:bCs/>
        </w:rPr>
        <w:t>USB</w:t>
      </w:r>
      <w:r>
        <w:rPr>
          <w:rFonts w:ascii="Calibri" w:hAnsi="Calibri" w:cs="Calibri" w:eastAsia="Calibri"/>
          <w:sz w:val="32"/>
          <w:szCs w:val="32"/>
          <w:color w:val="414042"/>
          <w:spacing w:val="-46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b/>
          <w:bCs/>
        </w:rPr>
        <w:t>ommuni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99"/>
          <w:b/>
          <w:bCs/>
        </w:rPr>
        <w:t>tion</w:t>
      </w:r>
      <w:r>
        <w:rPr>
          <w:rFonts w:ascii="Calibri" w:hAnsi="Calibri" w:cs="Calibri" w:eastAsia="Calibri"/>
          <w:sz w:val="32"/>
          <w:szCs w:val="32"/>
          <w:color w:val="414042"/>
          <w:spacing w:val="-4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port</w:t>
      </w:r>
      <w:r>
        <w:rPr>
          <w:rFonts w:ascii="Calibri" w:hAnsi="Calibri" w:cs="Calibri" w:eastAsia="Calibri"/>
          <w:sz w:val="32"/>
          <w:szCs w:val="32"/>
          <w:color w:val="414042"/>
          <w:spacing w:val="-4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finition.............................................................49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S232</w:t>
      </w:r>
      <w:r>
        <w:rPr>
          <w:rFonts w:ascii="Calibri" w:hAnsi="Calibri" w:cs="Calibri" w:eastAsia="Calibri"/>
          <w:sz w:val="32"/>
          <w:szCs w:val="32"/>
          <w:color w:val="41404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ommuni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port</w:t>
      </w:r>
      <w:r>
        <w:rPr>
          <w:rFonts w:ascii="Calibri" w:hAnsi="Calibri" w:cs="Calibri" w:eastAsia="Calibri"/>
          <w:sz w:val="32"/>
          <w:szCs w:val="32"/>
          <w:color w:val="41404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finition........................................................50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S485</w:t>
      </w:r>
      <w:r>
        <w:rPr>
          <w:rFonts w:ascii="Calibri" w:hAnsi="Calibri" w:cs="Calibri" w:eastAsia="Calibri"/>
          <w:sz w:val="32"/>
          <w:szCs w:val="32"/>
          <w:color w:val="41404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ommuni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port</w:t>
      </w:r>
      <w:r>
        <w:rPr>
          <w:rFonts w:ascii="Calibri" w:hAnsi="Calibri" w:cs="Calibri" w:eastAsia="Calibri"/>
          <w:sz w:val="32"/>
          <w:szCs w:val="32"/>
          <w:color w:val="41404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finition........................................................51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color w:val="414042"/>
          <w:spacing w:val="-25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T_T</w:t>
      </w:r>
      <w:r>
        <w:rPr>
          <w:rFonts w:ascii="Calibri" w:hAnsi="Calibri" w:cs="Calibri" w:eastAsia="Calibri"/>
          <w:sz w:val="32"/>
          <w:szCs w:val="32"/>
          <w:color w:val="41404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ommuni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port</w:t>
      </w:r>
      <w:r>
        <w:rPr>
          <w:rFonts w:ascii="Calibri" w:hAnsi="Calibri" w:cs="Calibri" w:eastAsia="Calibri"/>
          <w:sz w:val="32"/>
          <w:szCs w:val="32"/>
          <w:color w:val="41404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finition........................................................52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REPO</w:t>
      </w:r>
      <w:r>
        <w:rPr>
          <w:rFonts w:ascii="Calibri" w:hAnsi="Calibri" w:cs="Calibri" w:eastAsia="Calibri"/>
          <w:sz w:val="32"/>
          <w:szCs w:val="32"/>
          <w:color w:val="41404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truction........................................................................................53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aining</w:t>
      </w:r>
      <w:r>
        <w:rPr>
          <w:rFonts w:ascii="Calibri" w:hAnsi="Calibri" w:cs="Calibri" w:eastAsia="Calibri"/>
          <w:sz w:val="32"/>
          <w:szCs w:val="32"/>
          <w:color w:val="41404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32"/>
          <w:szCs w:val="32"/>
          <w:color w:val="414042"/>
          <w:spacing w:val="3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vice.......................................................................................54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40" w:lineRule="auto"/>
        <w:ind w:left="12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414042"/>
          <w:spacing w:val="-7"/>
          <w:w w:val="100"/>
          <w:b/>
          <w:bCs/>
        </w:rPr>
        <w:t>X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32"/>
          <w:szCs w:val="32"/>
          <w:color w:val="414042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5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41404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w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32"/>
          <w:szCs w:val="32"/>
          <w:color w:val="414042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32"/>
          <w:szCs w:val="32"/>
          <w:color w:val="414042"/>
          <w:spacing w:val="-5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sion</w:t>
      </w:r>
      <w:r>
        <w:rPr>
          <w:rFonts w:ascii="Calibri" w:hAnsi="Calibri" w:cs="Calibri" w:eastAsia="Calibri"/>
          <w:sz w:val="32"/>
          <w:szCs w:val="32"/>
          <w:color w:val="414042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Limi</w:t>
      </w:r>
      <w:r>
        <w:rPr>
          <w:rFonts w:ascii="Calibri" w:hAnsi="Calibri" w:cs="Calibri" w:eastAsia="Calibri"/>
          <w:sz w:val="32"/>
          <w:szCs w:val="32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32"/>
          <w:szCs w:val="32"/>
          <w:color w:val="414042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414042"/>
          <w:spacing w:val="-12"/>
          <w:w w:val="100"/>
          <w:b/>
          <w:bCs/>
        </w:rPr>
        <w:t>W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32"/>
          <w:szCs w:val="32"/>
          <w:color w:val="414042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414042"/>
          <w:spacing w:val="-20"/>
          <w:w w:val="100"/>
          <w:b/>
          <w:bCs/>
        </w:rPr>
        <w:t>y</w:t>
      </w:r>
      <w:r>
        <w:rPr>
          <w:rFonts w:ascii="Calibri" w:hAnsi="Calibri" w:cs="Calibri" w:eastAsia="Calibri"/>
          <w:sz w:val="32"/>
          <w:szCs w:val="32"/>
          <w:color w:val="414042"/>
          <w:spacing w:val="0"/>
          <w:w w:val="100"/>
          <w:b/>
          <w:bCs/>
        </w:rPr>
        <w:t>...............................................55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"/>
          <w:pgMar w:header="595" w:footer="420" w:top="820" w:bottom="600" w:left="960" w:right="960"/>
          <w:headerReference w:type="default" r:id="rId7"/>
          <w:footerReference w:type="default" r:id="rId8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oduct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oduction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  <w:position w:val="1"/>
        </w:rPr>
        <w:t>Summa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E90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Series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kind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high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online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elli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ado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double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anced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echnology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double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sion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opolog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elimin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arious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grid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sine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noise,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ortion.</w:t>
      </w:r>
      <w:r>
        <w:rPr>
          <w:rFonts w:ascii="Calibri" w:hAnsi="Calibri" w:cs="Calibri" w:eastAsia="Calibri"/>
          <w:sz w:val="22"/>
          <w:szCs w:val="22"/>
          <w:color w:val="414042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ong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tibilit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wide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celle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tibility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time,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tly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ty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appli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Comp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ehensi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2"/>
          <w:szCs w:val="22"/>
          <w:color w:val="41404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enhances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ability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eliability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em.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elli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1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equali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flo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color w:val="414042"/>
          <w:spacing w:val="-1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sion,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discha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time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ediction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sel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end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anced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e:10K</w:t>
      </w:r>
      <w:r>
        <w:rPr>
          <w:rFonts w:ascii="Calibri" w:hAnsi="Calibri" w:cs="Calibri" w:eastAsia="Calibri"/>
          <w:sz w:val="22"/>
          <w:szCs w:val="22"/>
          <w:color w:val="414042"/>
          <w:spacing w:val="-1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-20K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allel,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mode:High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elli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online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(3-phase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3-phase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appli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tion: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ooms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tu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ee-phase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E90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series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ee-phase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ee-phase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phase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balanced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balance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phase.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Digi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Digi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parts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indi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celle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sel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diagnosis,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analog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ailu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eliable.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figu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easonable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smoothl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elli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thod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anced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ee-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adop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90%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acti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balance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displ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series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tuiti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unde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equenc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ect..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elli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moni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oring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SNMP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selec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achi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easil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off(EPO)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embedded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on.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down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(REPO)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Ope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ting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panel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1.703359pt;height:94.5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5" w:after="0" w:line="264" w:lineRule="exact"/>
        <w:ind w:left="781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Operating</w:t>
      </w:r>
      <w:r>
        <w:rPr>
          <w:rFonts w:ascii="Calibri Light" w:hAnsi="Calibri Light" w:cs="Calibri Light" w:eastAsia="Calibri Light"/>
          <w:sz w:val="22"/>
          <w:szCs w:val="22"/>
          <w:spacing w:val="-9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i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n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er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f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a</w:t>
      </w:r>
      <w:r>
        <w:rPr>
          <w:rFonts w:ascii="Calibri Light" w:hAnsi="Calibri Light" w:cs="Calibri Light" w:eastAsia="Calibri Light"/>
          <w:sz w:val="22"/>
          <w:szCs w:val="22"/>
          <w:spacing w:val="-1"/>
          <w:w w:val="100"/>
          <w:i/>
        </w:rPr>
        <w:t>c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e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  <w:cols w:num="2" w:equalWidth="0">
            <w:col w:w="1989" w:space="1536"/>
            <w:col w:w="6795"/>
          </w:cols>
        </w:sectPr>
      </w:pPr>
      <w:rPr/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40" w:lineRule="auto"/>
        <w:ind w:left="120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1)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LED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(from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op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o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bot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om:</w:t>
      </w:r>
      <w:r>
        <w:rPr>
          <w:rFonts w:ascii="Calibri Light" w:hAnsi="Calibri Light" w:cs="Calibri Light" w:eastAsia="Calibri Light"/>
          <w:sz w:val="22"/>
          <w:szCs w:val="22"/>
          <w:spacing w:val="-11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7"/>
          <w:w w:val="100"/>
          <w:i/>
        </w:rPr>
        <w:t>“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alarm</w:t>
      </w:r>
      <w:r>
        <w:rPr>
          <w:rFonts w:ascii="Calibri Light" w:hAnsi="Calibri Light" w:cs="Calibri Light" w:eastAsia="Calibri Light"/>
          <w:sz w:val="22"/>
          <w:szCs w:val="22"/>
          <w:spacing w:val="-22"/>
          <w:w w:val="100"/>
          <w:i/>
        </w:rPr>
        <w:t>”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,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“</w:t>
      </w:r>
      <w:r>
        <w:rPr>
          <w:rFonts w:ascii="Calibri Light" w:hAnsi="Calibri Light" w:cs="Calibri Light" w:eastAsia="Calibri Light"/>
          <w:sz w:val="22"/>
          <w:szCs w:val="22"/>
          <w:spacing w:val="-1"/>
          <w:w w:val="100"/>
          <w:i/>
        </w:rPr>
        <w:t>b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ypass</w:t>
      </w:r>
      <w:r>
        <w:rPr>
          <w:rFonts w:ascii="Calibri Light" w:hAnsi="Calibri Light" w:cs="Calibri Light" w:eastAsia="Calibri Light"/>
          <w:sz w:val="22"/>
          <w:szCs w:val="22"/>
          <w:spacing w:val="-22"/>
          <w:w w:val="100"/>
          <w:i/>
        </w:rPr>
        <w:t>”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,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“bat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e</w:t>
      </w:r>
      <w:r>
        <w:rPr>
          <w:rFonts w:ascii="Calibri Light" w:hAnsi="Calibri Light" w:cs="Calibri Light" w:eastAsia="Calibri Light"/>
          <w:sz w:val="22"/>
          <w:szCs w:val="22"/>
          <w:spacing w:val="1"/>
          <w:w w:val="100"/>
          <w:i/>
        </w:rPr>
        <w:t>r</w:t>
      </w:r>
      <w:r>
        <w:rPr>
          <w:rFonts w:ascii="Calibri Light" w:hAnsi="Calibri Light" w:cs="Calibri Light" w:eastAsia="Calibri Light"/>
          <w:sz w:val="22"/>
          <w:szCs w:val="22"/>
          <w:spacing w:val="6"/>
          <w:w w:val="100"/>
          <w:i/>
        </w:rPr>
        <w:t>y</w:t>
      </w:r>
      <w:r>
        <w:rPr>
          <w:rFonts w:ascii="Calibri Light" w:hAnsi="Calibri Light" w:cs="Calibri Light" w:eastAsia="Calibri Light"/>
          <w:sz w:val="22"/>
          <w:szCs w:val="22"/>
          <w:spacing w:val="-22"/>
          <w:w w:val="100"/>
          <w:i/>
        </w:rPr>
        <w:t>”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,</w:t>
      </w:r>
      <w:r>
        <w:rPr>
          <w:rFonts w:ascii="Calibri Light" w:hAnsi="Calibri Light" w:cs="Calibri Light" w:eastAsia="Calibri Light"/>
          <w:sz w:val="22"/>
          <w:szCs w:val="22"/>
          <w:spacing w:val="-9"/>
          <w:w w:val="100"/>
          <w:i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“i</w:t>
      </w:r>
      <w:r>
        <w:rPr>
          <w:rFonts w:ascii="Calibri Light" w:hAnsi="Calibri Light" w:cs="Calibri Light" w:eastAsia="Calibri Light"/>
          <w:sz w:val="22"/>
          <w:szCs w:val="22"/>
          <w:spacing w:val="-4"/>
          <w:w w:val="100"/>
          <w:i/>
        </w:rPr>
        <w:t>n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ver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e</w:t>
      </w:r>
      <w:r>
        <w:rPr>
          <w:rFonts w:ascii="Calibri Light" w:hAnsi="Calibri Light" w:cs="Calibri Light" w:eastAsia="Calibri Light"/>
          <w:sz w:val="22"/>
          <w:szCs w:val="22"/>
          <w:spacing w:val="11"/>
          <w:w w:val="100"/>
          <w:i/>
        </w:rPr>
        <w:t>r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</w:rPr>
        <w:t>”)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2)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8"/>
          <w:w w:val="100"/>
          <w:i/>
          <w:position w:val="1"/>
        </w:rPr>
        <w:t>L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CD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display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3)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Scroll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but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on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4)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Off</w:t>
      </w:r>
      <w:r>
        <w:rPr>
          <w:rFonts w:ascii="Calibri Light" w:hAnsi="Calibri Light" w:cs="Calibri Light" w:eastAsia="Calibri Light"/>
          <w:sz w:val="22"/>
          <w:szCs w:val="22"/>
          <w:spacing w:val="-5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but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on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 Light" w:hAnsi="Calibri Light" w:cs="Calibri Light" w:eastAsia="Calibri Light"/>
          <w:sz w:val="22"/>
          <w:szCs w:val="22"/>
        </w:rPr>
      </w:pPr>
      <w:rPr/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5)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On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98"/>
          <w:i/>
          <w:position w:val="1"/>
        </w:rPr>
        <w:t>but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98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98"/>
          <w:i/>
          <w:position w:val="1"/>
        </w:rPr>
        <w:t>on(bat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98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98"/>
          <w:i/>
          <w:position w:val="1"/>
        </w:rPr>
        <w:t>e</w:t>
      </w:r>
      <w:r>
        <w:rPr>
          <w:rFonts w:ascii="Calibri Light" w:hAnsi="Calibri Light" w:cs="Calibri Light" w:eastAsia="Calibri Light"/>
          <w:sz w:val="22"/>
          <w:szCs w:val="22"/>
          <w:spacing w:val="1"/>
          <w:w w:val="98"/>
          <w:i/>
          <w:position w:val="1"/>
        </w:rPr>
        <w:t>r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98"/>
          <w:i/>
          <w:position w:val="1"/>
        </w:rPr>
        <w:t>y</w:t>
      </w:r>
      <w:r>
        <w:rPr>
          <w:rFonts w:ascii="Calibri Light" w:hAnsi="Calibri Light" w:cs="Calibri Light" w:eastAsia="Calibri Light"/>
          <w:sz w:val="22"/>
          <w:szCs w:val="22"/>
          <w:spacing w:val="3"/>
          <w:w w:val="98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2"/>
          <w:w w:val="100"/>
          <w:i/>
          <w:position w:val="1"/>
        </w:rPr>
        <w:t>c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old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  <w:position w:val="1"/>
        </w:rPr>
        <w:t>s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art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 </w:t>
      </w:r>
      <w:r>
        <w:rPr>
          <w:rFonts w:ascii="Calibri Light" w:hAnsi="Calibri Light" w:cs="Calibri Light" w:eastAsia="Calibri Light"/>
          <w:sz w:val="22"/>
          <w:szCs w:val="22"/>
          <w:spacing w:val="-1"/>
          <w:w w:val="100"/>
          <w:i/>
          <w:position w:val="1"/>
        </w:rPr>
        <w:t>s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wi</w:t>
      </w:r>
      <w:r>
        <w:rPr>
          <w:rFonts w:ascii="Calibri Light" w:hAnsi="Calibri Light" w:cs="Calibri Light" w:eastAsia="Calibri Light"/>
          <w:sz w:val="22"/>
          <w:szCs w:val="22"/>
          <w:spacing w:val="-3"/>
          <w:w w:val="100"/>
          <w:i/>
          <w:position w:val="1"/>
        </w:rPr>
        <w:t>t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i/>
          <w:position w:val="1"/>
        </w:rPr>
        <w:t>ch)</w:t>
      </w:r>
      <w:r>
        <w:rPr>
          <w:rFonts w:ascii="Calibri Light" w:hAnsi="Calibri Light" w:cs="Calibri Light" w:eastAsia="Calibri Light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tus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indi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indi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ons,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3860" w:right="384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7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99"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  <w:shd w:val="clear" w:color="auto" w:fill="BCBEC0"/>
          </w:tcPr>
          <w:p>
            <w:pPr>
              <w:spacing w:before="25" w:after="0" w:line="240" w:lineRule="auto"/>
              <w:ind w:left="719" w:right="69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  <w:shd w:val="clear" w:color="auto" w:fill="BCBEC0"/>
          </w:tcPr>
          <w:p>
            <w:pPr>
              <w:spacing w:before="25" w:after="0" w:line="240" w:lineRule="auto"/>
              <w:ind w:left="902" w:right="88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25" w:after="0" w:line="240" w:lineRule="auto"/>
              <w:ind w:left="2218" w:right="219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supply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e-i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abnormal(no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06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527" w:space="0" w:color="000000"/>
            </w:tcBorders>
          </w:tcPr>
          <w:p>
            <w:pPr/>
            <w:rPr/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  <w:left w:val="single" w:sz="8.000527" w:space="0" w:color="000000"/>
              <w:right w:val="single" w:sz="8.00096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548" w:type="dxa"/>
            <w:tcBorders>
              <w:top w:val="single" w:sz="8" w:space="0" w:color="000000"/>
              <w:bottom w:val="single" w:sz="8" w:space="0" w:color="000000"/>
              <w:left w:val="single" w:sz="8.00096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3848" w:right="3828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9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descri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261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07" w:space="0" w:color="000000"/>
            </w:tcBorders>
            <w:shd w:val="clear" w:color="auto" w:fill="BCBEC0"/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449" w:type="dxa"/>
            <w:tcBorders>
              <w:top w:val="single" w:sz="8" w:space="0" w:color="000000"/>
              <w:bottom w:val="single" w:sz="8" w:space="0" w:color="000000"/>
              <w:left w:val="single" w:sz="8.000107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261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449" w:type="dxa"/>
            <w:tcBorders>
              <w:top w:val="single" w:sz="8" w:space="0" w:color="000000"/>
              <w:bottom w:val="single" w:sz="8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menu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261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449" w:type="dxa"/>
            <w:tcBorders>
              <w:top w:val="single" w:sz="8" w:space="0" w:color="000000"/>
              <w:bottom w:val="single" w:sz="8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under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261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449" w:type="dxa"/>
            <w:tcBorders>
              <w:top w:val="single" w:sz="8" w:space="0" w:color="000000"/>
              <w:bottom w:val="single" w:sz="8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6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down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Line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ypass(if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down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under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mode,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wn;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337" w:lineRule="exact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block</w:t>
      </w:r>
      <w:r>
        <w:rPr>
          <w:rFonts w:ascii="Calibri" w:hAnsi="Calibri" w:cs="Calibri" w:eastAsia="Calibri"/>
          <w:sz w:val="28"/>
          <w:szCs w:val="28"/>
          <w:color w:val="41404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diag</w:t>
      </w:r>
      <w:r>
        <w:rPr>
          <w:rFonts w:ascii="Calibri" w:hAnsi="Calibri" w:cs="Calibri" w:eastAsia="Calibri"/>
          <w:sz w:val="28"/>
          <w:szCs w:val="28"/>
          <w:color w:val="414042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169" w:lineRule="exact"/>
        <w:ind w:left="4629" w:right="4984"/>
        <w:jc w:val="center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p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s</w:t>
      </w:r>
      <w:r>
        <w:rPr>
          <w:rFonts w:ascii="Calibri" w:hAnsi="Calibri" w:cs="Calibri" w:eastAsia="Calibri"/>
          <w:sz w:val="14"/>
          <w:szCs w:val="14"/>
          <w:spacing w:val="8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sw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i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ch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169" w:lineRule="exact"/>
        <w:ind w:left="2750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169" w:lineRule="exact"/>
        <w:ind w:right="1880"/>
        <w:jc w:val="righ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65" w:after="0" w:line="240" w:lineRule="auto"/>
        <w:ind w:right="-20"/>
        <w:jc w:val="righ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w w:val="103"/>
        </w:rPr>
        <w:t>ma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i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n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61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I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34" w:after="0" w:line="240" w:lineRule="auto"/>
        <w:ind w:right="-6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br w:type="column"/>
      </w:r>
      <w:r>
        <w:rPr>
          <w:rFonts w:ascii="Calibri" w:hAnsi="Calibri" w:cs="Calibri" w:eastAsia="Calibri"/>
          <w:sz w:val="14"/>
          <w:szCs w:val="14"/>
          <w:w w:val="103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/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DC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1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1"/>
          <w:w w:val="103"/>
        </w:rPr>
        <w:t>DC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/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DC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34" w:after="0" w:line="240" w:lineRule="auto"/>
        <w:ind w:right="-61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br w:type="column"/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D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C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/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AC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right="-61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w w:val="103"/>
        </w:rPr>
        <w:t>O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u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t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put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color w:val="15365C"/>
          <w:spacing w:val="-1"/>
          <w:w w:val="103"/>
        </w:rPr>
        <w:t>ou</w:t>
      </w:r>
      <w:r>
        <w:rPr>
          <w:rFonts w:ascii="Calibri" w:hAnsi="Calibri" w:cs="Calibri" w:eastAsia="Calibri"/>
          <w:sz w:val="14"/>
          <w:szCs w:val="14"/>
          <w:color w:val="15365C"/>
          <w:spacing w:val="1"/>
          <w:w w:val="103"/>
        </w:rPr>
        <w:t>t</w:t>
      </w:r>
      <w:r>
        <w:rPr>
          <w:rFonts w:ascii="Calibri" w:hAnsi="Calibri" w:cs="Calibri" w:eastAsia="Calibri"/>
          <w:sz w:val="14"/>
          <w:szCs w:val="14"/>
          <w:color w:val="15365C"/>
          <w:spacing w:val="-1"/>
          <w:w w:val="103"/>
        </w:rPr>
        <w:t>put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6" w:equalWidth="0">
            <w:col w:w="1093" w:space="1701"/>
            <w:col w:w="232" w:space="820"/>
            <w:col w:w="393" w:space="1936"/>
            <w:col w:w="386" w:space="686"/>
            <w:col w:w="421" w:space="1166"/>
            <w:col w:w="1486"/>
          </w:cols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9" w:lineRule="exact"/>
        <w:ind w:right="-20"/>
        <w:jc w:val="righ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3"/>
        </w:rPr>
        <w:t>b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tt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er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/>
        <w:br w:type="column"/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B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a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1"/>
          <w:w w:val="100"/>
        </w:rPr>
        <w:t>t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e</w:t>
      </w:r>
      <w:r>
        <w:rPr>
          <w:rFonts w:ascii="Calibri" w:hAnsi="Calibri" w:cs="Calibri" w:eastAsia="Calibri"/>
          <w:sz w:val="14"/>
          <w:szCs w:val="14"/>
          <w:spacing w:val="-1"/>
          <w:w w:val="100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  <w:t>y</w:t>
      </w:r>
      <w:r>
        <w:rPr>
          <w:rFonts w:ascii="Calibri" w:hAnsi="Calibri" w:cs="Calibri" w:eastAsia="Calibri"/>
          <w:sz w:val="14"/>
          <w:szCs w:val="14"/>
          <w:spacing w:val="14"/>
          <w:w w:val="100"/>
        </w:rPr>
        <w:t> 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fu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1110" w:space="699"/>
            <w:col w:w="85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34" w:after="0" w:line="240" w:lineRule="auto"/>
        <w:ind w:right="-20"/>
        <w:jc w:val="righ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1"/>
          <w:w w:val="103"/>
        </w:rPr>
        <w:t>C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HAR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G</w:t>
      </w:r>
      <w:r>
        <w:rPr>
          <w:rFonts w:ascii="Calibri" w:hAnsi="Calibri" w:cs="Calibri" w:eastAsia="Calibri"/>
          <w:sz w:val="14"/>
          <w:szCs w:val="14"/>
          <w:spacing w:val="-1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R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69" w:lineRule="exact"/>
        <w:ind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spacing w:val="-1"/>
          <w:w w:val="103"/>
        </w:rPr>
        <w:t>fu</w:t>
      </w:r>
      <w:r>
        <w:rPr>
          <w:rFonts w:ascii="Calibri" w:hAnsi="Calibri" w:cs="Calibri" w:eastAsia="Calibri"/>
          <w:sz w:val="14"/>
          <w:szCs w:val="14"/>
          <w:spacing w:val="1"/>
          <w:w w:val="103"/>
        </w:rPr>
        <w:t>s</w:t>
      </w:r>
      <w:r>
        <w:rPr>
          <w:rFonts w:ascii="Calibri" w:hAnsi="Calibri" w:cs="Calibri" w:eastAsia="Calibri"/>
          <w:sz w:val="14"/>
          <w:szCs w:val="14"/>
          <w:spacing w:val="0"/>
          <w:w w:val="103"/>
        </w:rPr>
        <w:t>e</w:t>
      </w:r>
      <w:r>
        <w:rPr>
          <w:rFonts w:ascii="Calibri" w:hAnsi="Calibri" w:cs="Calibri" w:eastAsia="Calibri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3149" w:space="1025"/>
            <w:col w:w="6146"/>
          </w:cols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95" w:right="4475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75.804062pt;margin-top:-205.984055pt;width:459.575664pt;height:193.965551pt;mso-position-horizontal-relative:page;mso-position-vertical-relative:paragraph;z-index:-9004" coordorigin="1516,-4120" coordsize="9192,3879">
            <v:group style="position:absolute;left:7834;top:-2368;width:1155;height:2" coordorigin="7834,-2368" coordsize="1155,2">
              <v:shape style="position:absolute;left:7834;top:-2368;width:1155;height:2" coordorigin="7834,-2368" coordsize="1155,0" path="m7834,-2368l8990,-2368e" filled="f" stroked="t" strokeweight=".715298pt" strokecolor="#FF9900">
                <v:path arrowok="t"/>
              </v:shape>
            </v:group>
            <v:group style="position:absolute;left:8340;top:-2464;width:2;height:192" coordorigin="8340,-2464" coordsize="2,192">
              <v:shape style="position:absolute;left:8340;top:-2464;width:2;height:192" coordorigin="8340,-2464" coordsize="0,192" path="m8340,-2464l8340,-2271e" filled="f" stroked="t" strokeweight="1.07354pt" strokecolor="#FF9900">
                <v:path arrowok="t"/>
              </v:shape>
            </v:group>
            <v:group style="position:absolute;left:8484;top:-2464;width:2;height:192" coordorigin="8484,-2464" coordsize="2,192">
              <v:shape style="position:absolute;left:8484;top:-2464;width:2;height:192" coordorigin="8484,-2464" coordsize="0,192" path="m8484,-2464l8484,-2271e" filled="f" stroked="t" strokeweight="1.07354pt" strokecolor="#FF9900">
                <v:path arrowok="t"/>
              </v:shape>
            </v:group>
            <v:group style="position:absolute;left:8484;top:-2656;width:253;height:241" coordorigin="8484,-2656" coordsize="253,241">
              <v:shape style="position:absolute;left:8484;top:-2656;width:253;height:241" coordorigin="8484,-2656" coordsize="253,241" path="m8484,-2416l8737,-2440,8737,-2656e" filled="f" stroked="t" strokeweight=".885585pt" strokecolor="#FF9900">
                <v:path arrowok="t"/>
              </v:shape>
            </v:group>
            <v:group style="position:absolute;left:8340;top:-2464;width:144;height:96" coordorigin="8340,-2464" coordsize="144,96">
              <v:shape style="position:absolute;left:8340;top:-2464;width:144;height:96" coordorigin="8340,-2464" coordsize="144,96" path="m8340,-2368l8340,-2464,8484,-2416,8340,-2368e" filled="t" fillcolor="#FFFF00" stroked="f">
                <v:path arrowok="t"/>
                <v:fill/>
              </v:shape>
            </v:group>
            <v:group style="position:absolute;left:8340;top:-2464;width:144;height:96" coordorigin="8340,-2464" coordsize="144,96">
              <v:shape style="position:absolute;left:8340;top:-2464;width:144;height:96" coordorigin="8340,-2464" coordsize="144,96" path="m8340,-2416l8340,-2464,8484,-2416,8340,-2368,8340,-2416xe" filled="f" stroked="t" strokeweight=".825442pt" strokecolor="#FF9900">
                <v:path arrowok="t"/>
              </v:shape>
            </v:group>
            <v:group style="position:absolute;left:8340;top:-2368;width:144;height:96" coordorigin="8340,-2368" coordsize="144,96">
              <v:shape style="position:absolute;left:8340;top:-2368;width:144;height:96" coordorigin="8340,-2368" coordsize="144,96" path="m8484,-2271l8340,-2319,8484,-2368,8484,-2271e" filled="t" fillcolor="#FFFF00" stroked="f">
                <v:path arrowok="t"/>
                <v:fill/>
              </v:shape>
            </v:group>
            <v:group style="position:absolute;left:8340;top:-2368;width:144;height:96" coordorigin="8340,-2368" coordsize="144,96">
              <v:shape style="position:absolute;left:8340;top:-2368;width:144;height:96" coordorigin="8340,-2368" coordsize="144,96" path="m8484,-2319l8484,-2368,8340,-2319,8484,-2271,8484,-2319xe" filled="f" stroked="t" strokeweight=".825442pt" strokecolor="#FF9900">
                <v:path arrowok="t"/>
              </v:shape>
            </v:group>
            <v:group style="position:absolute;left:8964;top:-3151;width:654;height:996" coordorigin="8964,-3151" coordsize="654,996">
              <v:shape style="position:absolute;left:8964;top:-3151;width:654;height:996" coordorigin="8964,-3151" coordsize="654,996" path="m8964,-3151l9618,-3151,9618,-2155,8964,-2155,8964,-3151e" filled="t" fillcolor="#92D050" stroked="f">
                <v:path arrowok="t"/>
                <v:fill/>
              </v:shape>
            </v:group>
            <v:group style="position:absolute;left:8964;top:-3151;width:654;height:996" coordorigin="8964,-3151" coordsize="654,996">
              <v:shape style="position:absolute;left:8964;top:-3151;width:654;height:996" coordorigin="8964,-3151" coordsize="654,996" path="m8964,-2155l9618,-2155,9618,-3151,8964,-3151,8964,-2155xe" filled="f" stroked="t" strokeweight=".904504pt" strokecolor="#000000">
                <v:path arrowok="t"/>
              </v:shape>
            </v:group>
            <v:group style="position:absolute;left:6949;top:-2629;width:907;height:622" coordorigin="6949,-2629" coordsize="907,622">
              <v:shape style="position:absolute;left:6949;top:-2629;width:907;height:622" coordorigin="6949,-2629" coordsize="907,622" path="m6949,-2629l7856,-2629,7856,-2007,6949,-2007,6949,-2629e" filled="t" fillcolor="#92D050" stroked="f">
                <v:path arrowok="t"/>
                <v:fill/>
              </v:shape>
            </v:group>
            <v:group style="position:absolute;left:6949;top:-2629;width:907;height:622" coordorigin="6949,-2629" coordsize="907,622">
              <v:shape style="position:absolute;left:6949;top:-2629;width:907;height:622" coordorigin="6949,-2629" coordsize="907,622" path="m6949,-2007l7856,-2007,7856,-2629,6949,-2629,6949,-2007xe" filled="f" stroked="t" strokeweight=".899766pt" strokecolor="#000000">
                <v:path arrowok="t"/>
              </v:shape>
            </v:group>
            <v:group style="position:absolute;left:4621;top:-2629;width:907;height:1039" coordorigin="4621,-2629" coordsize="907,1039">
              <v:shape style="position:absolute;left:4621;top:-2629;width:907;height:1039" coordorigin="4621,-2629" coordsize="907,1039" path="m4621,-2629l5528,-2629,5528,-1590,4621,-1590,4621,-2629e" filled="t" fillcolor="#92D050" stroked="f">
                <v:path arrowok="t"/>
                <v:fill/>
              </v:shape>
            </v:group>
            <v:group style="position:absolute;left:4621;top:-2629;width:907;height:1039" coordorigin="4621,-2629" coordsize="907,1039">
              <v:shape style="position:absolute;left:4621;top:-2629;width:907;height:1039" coordorigin="4621,-2629" coordsize="907,1039" path="m4621,-1590l5528,-1590,5528,-2629,4621,-2629,4621,-1590xe" filled="f" stroked="t" strokeweight=".902862pt" strokecolor="#000000">
                <v:path arrowok="t"/>
              </v:shape>
            </v:group>
            <v:group style="position:absolute;left:3569;top:-2518;width:654;height:363" coordorigin="3569,-2518" coordsize="654,363">
              <v:shape style="position:absolute;left:3569;top:-2518;width:654;height:363" coordorigin="3569,-2518" coordsize="654,363" path="m3569,-2518l4223,-2518,4223,-2155,3569,-2155,3569,-2518e" filled="t" fillcolor="#92D050" stroked="f">
                <v:path arrowok="t"/>
                <v:fill/>
              </v:shape>
            </v:group>
            <v:group style="position:absolute;left:3569;top:-2518;width:654;height:363" coordorigin="3569,-2518" coordsize="654,363">
              <v:shape style="position:absolute;left:3569;top:-2518;width:654;height:363" coordorigin="3569,-2518" coordsize="654,363" path="m3569,-2155l4223,-2155,4223,-2518,3569,-2518,3569,-2155xe" filled="f" stroked="t" strokeweight=".898711pt" strokecolor="#000000">
                <v:path arrowok="t"/>
              </v:shape>
            </v:group>
            <v:group style="position:absolute;left:2261;top:-2336;width:1187;height:2" coordorigin="2261,-2336" coordsize="1187,2">
              <v:shape style="position:absolute;left:2261;top:-2336;width:1187;height:2" coordorigin="2261,-2336" coordsize="1187,1" path="m2261,-2336l3448,-2335e" filled="f" stroked="t" strokeweight="1.194351pt" strokecolor="#E26C09">
                <v:path arrowok="t"/>
              </v:shape>
            </v:group>
            <v:group style="position:absolute;left:3423;top:-2407;width:145;height:143" coordorigin="3423,-2407" coordsize="145,143">
              <v:shape style="position:absolute;left:3423;top:-2407;width:145;height:143" coordorigin="3423,-2407" coordsize="145,143" path="m3423,-2264l3423,-2407,3569,-2335,3423,-2264e" filled="t" fillcolor="#E26C09" stroked="f">
                <v:path arrowok="t"/>
                <v:fill/>
              </v:shape>
            </v:group>
            <v:group style="position:absolute;left:4223;top:-2336;width:294;height:167" coordorigin="4223,-2336" coordsize="294,167">
              <v:shape style="position:absolute;left:4223;top:-2336;width:294;height:167" coordorigin="4223,-2336" coordsize="294,167" path="m4223,-2336l4516,-2169e" filled="f" stroked="t" strokeweight="1.198437pt" strokecolor="#E26C09">
                <v:path arrowok="t"/>
              </v:shape>
            </v:group>
            <v:group style="position:absolute;left:4459;top:-2243;width:162;height:134" coordorigin="4459,-2243" coordsize="162,134">
              <v:shape style="position:absolute;left:4459;top:-2243;width:162;height:134" coordorigin="4459,-2243" coordsize="162,134" path="m4621,-2110l4459,-2119,4532,-2243,4621,-2110e" filled="t" fillcolor="#E26C09" stroked="f">
                <v:path arrowok="t"/>
                <v:fill/>
              </v:shape>
            </v:group>
            <v:group style="position:absolute;left:6105;top:-1984;width:264;height:2" coordorigin="6105,-1984" coordsize="264,2">
              <v:shape style="position:absolute;left:6105;top:-1984;width:264;height:2" coordorigin="6105,-1984" coordsize="264,0" path="m6369,-1984l6105,-1984e" filled="f" stroked="t" strokeweight="2.524087pt" strokecolor="#FF9900">
                <v:path arrowok="t"/>
              </v:shape>
            </v:group>
            <v:group style="position:absolute;left:6105;top:-1918;width:255;height:66" coordorigin="6105,-1918" coordsize="255,66">
              <v:shape style="position:absolute;left:6105;top:-1918;width:255;height:66" coordorigin="6105,-1918" coordsize="255,66" path="m6105,-1851l6164,-1900,6236,-1918,6255,-1917,6327,-1891,6346,-1876,6360,-1863e" filled="f" stroked="t" strokeweight="2.523593pt" strokecolor="#FF9900">
                <v:path arrowok="t"/>
              </v:shape>
            </v:group>
            <v:group style="position:absolute;left:6238;top:-1918;width:2;height:665" coordorigin="6238,-1918" coordsize="2,665">
              <v:shape style="position:absolute;left:6238;top:-1918;width:2;height:665" coordorigin="6238,-1918" coordsize="0,665" path="m6238,-1253l6238,-1918e" filled="f" stroked="t" strokeweight="2.552967pt" strokecolor="#FF9900">
                <v:path arrowok="t"/>
              </v:shape>
            </v:group>
            <v:group style="position:absolute;left:6237;top:-2282;width:2;height:298" coordorigin="6237,-2282" coordsize="2,298">
              <v:shape style="position:absolute;left:6237;top:-2282;width:2;height:298" coordorigin="6237,-2282" coordsize="0,298" path="m6237,-1984l6237,-2282e" filled="f" stroked="t" strokeweight="2.516309pt" strokecolor="#FF9900">
                <v:path arrowok="t"/>
              </v:shape>
            </v:group>
            <v:group style="position:absolute;left:6156;top:-1191;width:163;height:2" coordorigin="6156,-1191" coordsize="163,2">
              <v:shape style="position:absolute;left:6156;top:-1191;width:163;height:2" coordorigin="6156,-1191" coordsize="163,0" path="m6156,-1191l6320,-1191e" filled="f" stroked="t" strokeweight="4.577457pt" strokecolor="#FF9900">
                <v:path arrowok="t"/>
              </v:shape>
            </v:group>
            <v:group style="position:absolute;left:6116;top:-1253;width:245;height:2" coordorigin="6116,-1253" coordsize="245,2">
              <v:shape style="position:absolute;left:6116;top:-1253;width:245;height:2" coordorigin="6116,-1253" coordsize="245,0" path="m6116,-1253l6360,-1253e" filled="f" stroked="t" strokeweight="2.524043pt" strokecolor="#FF9900">
                <v:path arrowok="t"/>
              </v:shape>
            </v:group>
            <v:group style="position:absolute;left:5528;top:-2325;width:1299;height:7" coordorigin="5528,-2325" coordsize="1299,7">
              <v:shape style="position:absolute;left:5528;top:-2325;width:1299;height:7" coordorigin="5528,-2325" coordsize="1299,7" path="m5528,-2325l6828,-2318e" filled="f" stroked="t" strokeweight="1.194352pt" strokecolor="#E26C09">
                <v:path arrowok="t"/>
              </v:shape>
            </v:group>
            <v:group style="position:absolute;left:6803;top:-2390;width:146;height:143" coordorigin="6803,-2390" coordsize="146,143">
              <v:shape style="position:absolute;left:6803;top:-2390;width:146;height:143" coordorigin="6803,-2390" coordsize="146,143" path="m6803,-2246l6804,-2390,6949,-2317,6803,-2246e" filled="t" fillcolor="#E26C09" stroked="f">
                <v:path arrowok="t"/>
                <v:fill/>
              </v:shape>
            </v:group>
            <v:group style="position:absolute;left:2261;top:-3259;width:1169;height:899" coordorigin="2261,-3259" coordsize="1169,899">
              <v:shape style="position:absolute;left:2261;top:-3259;width:1169;height:899" coordorigin="2261,-3259" coordsize="1169,899" path="m2261,-2360l3430,-3259e" filled="f" stroked="t" strokeweight="1.200548pt" strokecolor="#5F4879">
                <v:path arrowok="t"/>
              </v:shape>
            </v:group>
            <v:group style="position:absolute;left:3525;top:-3514;width:654;height:363" coordorigin="3525,-3514" coordsize="654,363">
              <v:shape style="position:absolute;left:3525;top:-3514;width:654;height:363" coordorigin="3525,-3514" coordsize="654,363" path="m3525,-3514l4179,-3514,4179,-3151,3525,-3151,3525,-3514e" filled="t" fillcolor="#92D050" stroked="f">
                <v:path arrowok="t"/>
                <v:fill/>
              </v:shape>
            </v:group>
            <v:group style="position:absolute;left:3525;top:-3514;width:654;height:363" coordorigin="3525,-3514" coordsize="654,363">
              <v:shape style="position:absolute;left:3525;top:-3514;width:654;height:363" coordorigin="3525,-3514" coordsize="654,363" path="m3525,-3151l4179,-3151,4179,-3514,3525,-3514,3525,-3151xe" filled="f" stroked="t" strokeweight=".898711pt" strokecolor="#000000">
                <v:path arrowok="t"/>
              </v:shape>
            </v:group>
            <v:group style="position:absolute;left:3366;top:-3333;width:159;height:145" coordorigin="3366,-3333" coordsize="159,145">
              <v:shape style="position:absolute;left:3366;top:-3333;width:159;height:145" coordorigin="3366,-3333" coordsize="159,145" path="m3455,-3188l3366,-3301,3525,-3333,3455,-3188e" filled="t" fillcolor="#5F4879" stroked="f">
                <v:path arrowok="t"/>
                <v:fill/>
              </v:shape>
            </v:group>
            <v:group style="position:absolute;left:4179;top:-3333;width:1228;height:8" coordorigin="4179,-3333" coordsize="1228,8">
              <v:shape style="position:absolute;left:4179;top:-3333;width:1228;height:8" coordorigin="4179,-3333" coordsize="1228,8" path="m4179,-3333l5407,-3325e" filled="f" stroked="t" strokeweight="1.194352pt" strokecolor="#5F4879">
                <v:path arrowok="t"/>
              </v:shape>
            </v:group>
            <v:group style="position:absolute;left:5562;top:-3349;width:1155;height:2" coordorigin="5562,-3349" coordsize="1155,2">
              <v:shape style="position:absolute;left:5562;top:-3349;width:1155;height:2" coordorigin="5562,-3349" coordsize="1155,0" path="m5562,-3349l6718,-3349e" filled="f" stroked="t" strokeweight=".715298pt" strokecolor="#FF9900">
                <v:path arrowok="t"/>
              </v:shape>
            </v:group>
            <v:group style="position:absolute;left:6068;top:-3445;width:2;height:192" coordorigin="6068,-3445" coordsize="2,192">
              <v:shape style="position:absolute;left:6068;top:-3445;width:2;height:192" coordorigin="6068,-3445" coordsize="0,192" path="m6068,-3445l6068,-3253e" filled="f" stroked="t" strokeweight="1.07354pt" strokecolor="#FF9900">
                <v:path arrowok="t"/>
              </v:shape>
            </v:group>
            <v:group style="position:absolute;left:6212;top:-3445;width:2;height:192" coordorigin="6212,-3445" coordsize="2,192">
              <v:shape style="position:absolute;left:6212;top:-3445;width:2;height:192" coordorigin="6212,-3445" coordsize="0,192" path="m6212,-3445l6212,-3253e" filled="f" stroked="t" strokeweight="1.07354pt" strokecolor="#FF9900">
                <v:path arrowok="t"/>
              </v:shape>
            </v:group>
            <v:group style="position:absolute;left:6212;top:-3638;width:253;height:241" coordorigin="6212,-3638" coordsize="253,241">
              <v:shape style="position:absolute;left:6212;top:-3638;width:253;height:241" coordorigin="6212,-3638" coordsize="253,241" path="m6212,-3397l6465,-3421,6465,-3638e" filled="f" stroked="t" strokeweight=".885585pt" strokecolor="#FF9900">
                <v:path arrowok="t"/>
              </v:shape>
            </v:group>
            <v:group style="position:absolute;left:6068;top:-3445;width:144;height:96" coordorigin="6068,-3445" coordsize="144,96">
              <v:shape style="position:absolute;left:6068;top:-3445;width:144;height:96" coordorigin="6068,-3445" coordsize="144,96" path="m6068,-3349l6068,-3445,6212,-3397,6068,-3349e" filled="t" fillcolor="#FFFF00" stroked="f">
                <v:path arrowok="t"/>
                <v:fill/>
              </v:shape>
            </v:group>
            <v:group style="position:absolute;left:6068;top:-3445;width:144;height:96" coordorigin="6068,-3445" coordsize="144,96">
              <v:shape style="position:absolute;left:6068;top:-3445;width:144;height:96" coordorigin="6068,-3445" coordsize="144,96" path="m6068,-3397l6068,-3445,6212,-3397,6068,-3349,6068,-3397xe" filled="f" stroked="t" strokeweight=".825442pt" strokecolor="#FF9900">
                <v:path arrowok="t"/>
              </v:shape>
            </v:group>
            <v:group style="position:absolute;left:6068;top:-3349;width:144;height:96" coordorigin="6068,-3349" coordsize="144,96">
              <v:shape style="position:absolute;left:6068;top:-3349;width:144;height:96" coordorigin="6068,-3349" coordsize="144,96" path="m6212,-3253l6068,-3301,6212,-3349,6212,-3253e" filled="t" fillcolor="#FFFF00" stroked="f">
                <v:path arrowok="t"/>
                <v:fill/>
              </v:shape>
            </v:group>
            <v:group style="position:absolute;left:6068;top:-3349;width:144;height:96" coordorigin="6068,-3349" coordsize="144,96">
              <v:shape style="position:absolute;left:6068;top:-3349;width:144;height:96" coordorigin="6068,-3349" coordsize="144,96" path="m6212,-3301l6212,-3349,6068,-3301,6212,-3253,6212,-3301xe" filled="f" stroked="t" strokeweight=".825442pt" strokecolor="#FF9900">
                <v:path arrowok="t"/>
              </v:shape>
            </v:group>
            <v:group style="position:absolute;left:5382;top:-3397;width:146;height:143" coordorigin="5382,-3397" coordsize="146,143">
              <v:shape style="position:absolute;left:5382;top:-3397;width:146;height:143" coordorigin="5382,-3397" coordsize="146,143" path="m5382,-3253l5383,-3397,5528,-3324,5382,-3253e" filled="t" fillcolor="#5F4879" stroked="f">
                <v:path arrowok="t"/>
                <v:fill/>
              </v:shape>
            </v:group>
            <v:group style="position:absolute;left:6756;top:-3324;width:2087;height:398" coordorigin="6756,-3324" coordsize="2087,398">
              <v:shape style="position:absolute;left:6756;top:-3324;width:2087;height:398" coordorigin="6756,-3324" coordsize="2087,398" path="m6756,-3324l7859,-3324,7859,-2926,8843,-2926e" filled="f" stroked="t" strokeweight="1.194936pt" strokecolor="#5F4879">
                <v:path arrowok="t"/>
              </v:shape>
            </v:group>
            <v:group style="position:absolute;left:8818;top:-2998;width:145;height:143" coordorigin="8818,-2998" coordsize="145,143">
              <v:shape style="position:absolute;left:8818;top:-2998;width:145;height:143" coordorigin="8818,-2998" coordsize="145,143" path="m8818,-2855l8818,-2998,8964,-2926,8818,-2855e" filled="t" fillcolor="#5F4879" stroked="f">
                <v:path arrowok="t"/>
                <v:fill/>
              </v:shape>
            </v:group>
            <v:group style="position:absolute;left:9618;top:-2653;width:957;height:21" coordorigin="9618,-2653" coordsize="957,21">
              <v:shape style="position:absolute;left:9618;top:-2653;width:957;height:21" coordorigin="9618,-2653" coordsize="957,21" path="m9618,-2653l10574,-2632e" filled="f" stroked="t" strokeweight="1.194359pt" strokecolor="#5F4879">
                <v:path arrowok="t"/>
              </v:shape>
            </v:group>
            <v:group style="position:absolute;left:10549;top:-2704;width:147;height:143" coordorigin="10549,-2704" coordsize="147,143">
              <v:shape style="position:absolute;left:10549;top:-2704;width:147;height:143" coordorigin="10549,-2704" coordsize="147,143" path="m10549,-2561l10552,-2704,10696,-2629,10549,-2561e" filled="t" fillcolor="#5F4879" stroked="f">
                <v:path arrowok="t"/>
                <v:fill/>
              </v:shape>
            </v:group>
            <v:group style="position:absolute;left:3352;top:-624;width:1079;height:371" coordorigin="3352,-624" coordsize="1079,371">
              <v:shape style="position:absolute;left:3352;top:-624;width:1079;height:371" coordorigin="3352,-624" coordsize="1079,371" path="m3352,-624l4431,-624,4431,-252,3352,-252,3352,-624e" filled="t" fillcolor="#92D050" stroked="f">
                <v:path arrowok="t"/>
                <v:fill/>
              </v:shape>
            </v:group>
            <v:group style="position:absolute;left:3352;top:-624;width:1079;height:371" coordorigin="3352,-624" coordsize="1079,371">
              <v:shape style="position:absolute;left:3352;top:-624;width:1079;height:371" coordorigin="3352,-624" coordsize="1079,371" path="m3352,-252l4431,-252,4431,-624,3352,-624,3352,-252xe" filled="f" stroked="t" strokeweight=".897089pt" strokecolor="#000000">
                <v:path arrowok="t"/>
              </v:shape>
            </v:group>
            <v:group style="position:absolute;left:3588;top:-962;width:64;height:61" coordorigin="3588,-962" coordsize="64,61">
              <v:shape style="position:absolute;left:3588;top:-962;width:64;height:61" coordorigin="3588,-962" coordsize="64,61" path="m3652,-930l3644,-950,3626,-962,3602,-957,3588,-942,3591,-916,3603,-901,3630,-902,3646,-913,3652,-928,3652,-930xe" filled="f" stroked="t" strokeweight="2.517131pt" strokecolor="#FF9900">
                <v:path arrowok="t"/>
              </v:shape>
            </v:group>
            <v:group style="position:absolute;left:3320;top:-958;width:64;height:61" coordorigin="3320,-958" coordsize="64,61">
              <v:shape style="position:absolute;left:3320;top:-958;width:64;height:61" coordorigin="3320,-958" coordsize="64,61" path="m3320,-930l3327,-909,3346,-898,3370,-903,3384,-917,3381,-943,3369,-958,3342,-957,3326,-947,3320,-931,3320,-930xe" filled="f" stroked="t" strokeweight="2.51713pt" strokecolor="#FF9900">
                <v:path arrowok="t"/>
              </v:shape>
            </v:group>
            <v:group style="position:absolute;left:3377;top:-969;width:218;height:77" coordorigin="3377,-969" coordsize="218,77">
              <v:shape style="position:absolute;left:3377;top:-969;width:218;height:77" coordorigin="3377,-969" coordsize="218,77" path="m3595,-906l3578,-896,3560,-891,3541,-891,3523,-896,3506,-905,3491,-921,3488,-925,3486,-930,3475,-946,3460,-958,3443,-965,3424,-969,3405,-967,3385,-959,3380,-956,3377,-953e" filled="f" stroked="t" strokeweight="2.51031pt" strokecolor="#FF9900">
                <v:path arrowok="t"/>
              </v:shape>
            </v:group>
            <v:group style="position:absolute;left:2306;top:-930;width:815;height:2" coordorigin="2306,-930" coordsize="815,2">
              <v:shape style="position:absolute;left:2306;top:-930;width:815;height:2" coordorigin="2306,-930" coordsize="815,0" path="m2306,-930l3121,-930e" filled="f" stroked="t" strokeweight="1.194351pt" strokecolor="#76923B">
                <v:path arrowok="t"/>
              </v:shape>
            </v:group>
            <v:group style="position:absolute;left:3096;top:-1001;width:145;height:143" coordorigin="3096,-1001" coordsize="145,143">
              <v:shape style="position:absolute;left:3096;top:-1001;width:145;height:143" coordorigin="3096,-1001" coordsize="145,143" path="m3096,-858l3096,-1001,3242,-930,3096,-858e" filled="t" fillcolor="#76923B" stroked="f">
                <v:path arrowok="t"/>
                <v:fill/>
              </v:shape>
            </v:group>
            <v:group style="position:absolute;left:2382;top:-824;width:970;height:387" coordorigin="2382,-824" coordsize="970,387">
              <v:shape style="position:absolute;left:2382;top:-824;width:970;height:387" coordorigin="2382,-824" coordsize="970,387" path="m3352,-437l2807,-437,2807,-824,2382,-824e" filled="f" stroked="t" strokeweight="1.196641pt" strokecolor="#538DD3">
                <v:path arrowok="t"/>
              </v:shape>
            </v:group>
            <v:group style="position:absolute;left:2261;top:-896;width:145;height:143" coordorigin="2261,-896" coordsize="145,143">
              <v:shape style="position:absolute;left:2261;top:-896;width:145;height:143" coordorigin="2261,-896" coordsize="145,143" path="m2406,-753l2261,-824,2406,-896,2406,-753e" filled="t" fillcolor="#538DD3" stroked="f">
                <v:path arrowok="t"/>
                <v:fill/>
              </v:shape>
            </v:group>
            <v:group style="position:absolute;left:5421;top:-471;width:64;height:61" coordorigin="5421,-471" coordsize="64,61">
              <v:shape style="position:absolute;left:5421;top:-471;width:64;height:61" coordorigin="5421,-471" coordsize="64,61" path="m5485,-439l5478,-459,5460,-471,5435,-466,5421,-451,5424,-425,5436,-410,5464,-411,5480,-422,5485,-438,5485,-439xe" filled="f" stroked="t" strokeweight="2.517131pt" strokecolor="#FF9900">
                <v:path arrowok="t"/>
              </v:shape>
            </v:group>
            <v:group style="position:absolute;left:5154;top:-467;width:64;height:61" coordorigin="5154,-467" coordsize="64,61">
              <v:shape style="position:absolute;left:5154;top:-467;width:64;height:61" coordorigin="5154,-467" coordsize="64,61" path="m5154,-439l5161,-418,5179,-407,5203,-412,5217,-426,5214,-452,5202,-467,5175,-466,5159,-456,5154,-440,5154,-439xe" filled="f" stroked="t" strokeweight="2.51713pt" strokecolor="#FF9900">
                <v:path arrowok="t"/>
              </v:shape>
            </v:group>
            <v:group style="position:absolute;left:5210;top:-478;width:218;height:77" coordorigin="5210,-478" coordsize="218,77">
              <v:shape style="position:absolute;left:5210;top:-478;width:218;height:77" coordorigin="5210,-478" coordsize="218,77" path="m5429,-415l5412,-405,5393,-400,5375,-400,5356,-405,5340,-414,5324,-430,5322,-434,5319,-439,5308,-455,5293,-467,5276,-475,5258,-478,5239,-476,5218,-468,5214,-465,5210,-462e" filled="f" stroked="t" strokeweight="2.51031pt" strokecolor="#FF9900">
                <v:path arrowok="t"/>
              </v:shape>
            </v:group>
            <v:group style="position:absolute;left:4552;top:-439;width:523;height:2" coordorigin="4552,-439" coordsize="523,2">
              <v:shape style="position:absolute;left:4552;top:-439;width:523;height:2" coordorigin="4552,-439" coordsize="523,1" path="m5075,-439l4552,-438e" filled="f" stroked="t" strokeweight="1.194351pt" strokecolor="#538DD3">
                <v:path arrowok="t"/>
              </v:shape>
            </v:group>
            <v:group style="position:absolute;left:4431;top:-509;width:145;height:143" coordorigin="4431,-509" coordsize="145,143">
              <v:shape style="position:absolute;left:4431;top:-509;width:145;height:143" coordorigin="4431,-509" coordsize="145,143" path="m4576,-366l4431,-437,4576,-509,4576,-366e" filled="t" fillcolor="#538DD3" stroked="f">
                <v:path arrowok="t"/>
                <v:fill/>
              </v:shape>
            </v:group>
            <v:group style="position:absolute;left:3744;top:-2013;width:805;height:1084" coordorigin="3744,-2013" coordsize="805,1084">
              <v:shape style="position:absolute;left:3744;top:-2013;width:805;height:1084" coordorigin="3744,-2013" coordsize="805,1084" path="m3744,-930l4549,-2013e" filled="f" stroked="t" strokeweight="1.205097pt" strokecolor="#76923B">
                <v:path arrowok="t"/>
              </v:shape>
            </v:group>
            <v:group style="position:absolute;left:4477;top:-2110;width:144;height:158" coordorigin="4477,-2110" coordsize="144,158">
              <v:shape style="position:absolute;left:4477;top:-2110;width:144;height:158" coordorigin="4477,-2110" coordsize="144,158" path="m4594,-1952l4477,-2036,4621,-2110,4594,-1952e" filled="t" fillcolor="#76923B" stroked="f">
                <v:path arrowok="t"/>
                <v:fill/>
              </v:shape>
            </v:group>
            <v:group style="position:absolute;left:5594;top:-2317;width:235;height:1760" coordorigin="5594,-2317" coordsize="235,1760">
              <v:shape style="position:absolute;left:5594;top:-2317;width:235;height:1760" coordorigin="5594,-2317" coordsize="235,1760" path="m5828,-2317l5594,-557e" filled="f" stroked="t" strokeweight="1.210737pt" strokecolor="#538DD3">
                <v:path arrowok="t"/>
              </v:shape>
            </v:group>
            <v:group style="position:absolute;left:5525;top:-590;width:144;height:151" coordorigin="5525,-590" coordsize="144,151">
              <v:shape style="position:absolute;left:5525;top:-590;width:144;height:151" coordorigin="5525,-590" coordsize="144,151" path="m5578,-439l5525,-590,5669,-571,5578,-439e" filled="t" fillcolor="#538DD3" stroked="f">
                <v:path arrowok="t"/>
                <v:fill/>
              </v:shape>
            </v:group>
            <v:group style="position:absolute;left:1528;top:-1236;width:777;height:545" coordorigin="1528,-1236" coordsize="777,545">
              <v:shape style="position:absolute;left:1528;top:-1236;width:777;height:545" coordorigin="1528,-1236" coordsize="777,545" path="m1528,-1236l2306,-1236,2306,-692,1528,-692,1528,-1236e" filled="t" fillcolor="#FFFFFF" stroked="f">
                <v:path arrowok="t"/>
                <v:fill/>
              </v:shape>
            </v:group>
            <v:group style="position:absolute;left:5446;top:-4108;width:980;height:545" coordorigin="5446,-4108" coordsize="980,545">
              <v:shape style="position:absolute;left:5446;top:-4108;width:980;height:545" coordorigin="5446,-4108" coordsize="980,545" path="m5446,-4108l6425,-4108,6425,-3563,5446,-3563,5446,-4108e" filled="t" fillcolor="#FFFFFF" stroked="f">
                <v:path arrowok="t"/>
                <v:fill/>
              </v:shape>
            </v:group>
            <v:group style="position:absolute;left:2594;top:-1442;width:1150;height:364" coordorigin="2594,-1442" coordsize="1150,364">
              <v:shape style="position:absolute;left:2594;top:-1442;width:1150;height:364" coordorigin="2594,-1442" coordsize="1150,364" path="m2594,-1442l3744,-1442,3744,-1078,2594,-1078,2594,-1442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Block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diag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ch.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it,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oad.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phase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sequence.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on,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6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send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ommands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mea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while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818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Close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main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mains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phase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sequence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soft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art.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rises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ound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170</w:t>
      </w:r>
      <w:r>
        <w:rPr>
          <w:rFonts w:ascii="Calibri" w:hAnsi="Calibri" w:cs="Calibri" w:eastAsia="Calibri"/>
          <w:sz w:val="22"/>
          <w:szCs w:val="22"/>
          <w:color w:val="414042"/>
          <w:spacing w:val="-18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begins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about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200</w:t>
      </w:r>
      <w:r>
        <w:rPr>
          <w:rFonts w:ascii="Calibri" w:hAnsi="Calibri" w:cs="Calibri" w:eastAsia="Calibri"/>
          <w:sz w:val="22"/>
          <w:szCs w:val="22"/>
          <w:color w:val="414042"/>
          <w:spacing w:val="-2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arts.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color w:val="414042"/>
          <w:spacing w:val="-16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mode.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equency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phase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sequence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normal,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without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erru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tion,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ermit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tl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LED</w:t>
      </w:r>
      <w:r>
        <w:rPr>
          <w:rFonts w:ascii="Calibri" w:hAnsi="Calibri" w:cs="Calibri" w:eastAsia="Calibri"/>
          <w:sz w:val="22"/>
          <w:szCs w:val="22"/>
          <w:color w:val="41404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LED</w:t>
      </w:r>
      <w:r>
        <w:rPr>
          <w:rFonts w:ascii="Calibri" w:hAnsi="Calibri" w:cs="Calibri" w:eastAsia="Calibri"/>
          <w:sz w:val="22"/>
          <w:szCs w:val="22"/>
          <w:color w:val="41404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vide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normal,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acti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exact"/>
        <w:ind w:left="120" w:right="6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ects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time.</w:t>
      </w:r>
      <w:r>
        <w:rPr>
          <w:rFonts w:ascii="Calibri" w:hAnsi="Calibri" w:cs="Calibri" w:eastAsia="Calibri"/>
          <w:sz w:val="22"/>
          <w:szCs w:val="22"/>
          <w:color w:val="414042"/>
          <w:spacing w:val="-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ffle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ch,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tus.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close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supplying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ypass.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finish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enance,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open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til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bypass,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load.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C/DC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&amp;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DC/DC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principle</w:t>
      </w:r>
      <w:r>
        <w:rPr>
          <w:rFonts w:ascii="Calibri" w:hAnsi="Calibri" w:cs="Calibri" w:eastAsia="Calibri"/>
          <w:sz w:val="28"/>
          <w:szCs w:val="28"/>
          <w:color w:val="41404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ci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cuit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diag</w:t>
      </w:r>
      <w:r>
        <w:rPr>
          <w:rFonts w:ascii="Calibri" w:hAnsi="Calibri" w:cs="Calibri" w:eastAsia="Calibri"/>
          <w:sz w:val="28"/>
          <w:szCs w:val="28"/>
          <w:color w:val="414042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3.168139pt;height:302.737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00" w:right="398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C/DC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&amp;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DC/DC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principle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6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x)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ectifier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cuit,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(blue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x)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cuit,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(other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part)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cuit.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ectifier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cuit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while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cuit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DC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b/>
          <w:bCs/>
        </w:rPr>
        <w:t>/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principle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5" w:lineRule="exact"/>
        <w:ind w:left="137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DF6A08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5" w:lineRule="exact"/>
        <w:ind w:left="137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528BD4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3835" w:right="3816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08.720001pt;margin-top:-326.711365pt;width:391.497999pt;height:325.0pt;mso-position-horizontal-relative:page;mso-position-vertical-relative:paragraph;z-index:-9003" coordorigin="2174,-6534" coordsize="7830,6500">
            <v:shape style="position:absolute;left:2174;top:-6534;width:7830;height:6429" type="#_x0000_t75">
              <v:imagedata r:id="rId11" o:title=""/>
            </v:shape>
            <v:group style="position:absolute;left:2182;top:-6527;width:7687;height:1959" coordorigin="2182,-6527" coordsize="7687,1959">
              <v:shape style="position:absolute;left:2182;top:-6527;width:7687;height:1959" coordorigin="2182,-6527" coordsize="7687,1959" path="m2182,-4568l9869,-4568,9869,-6527,2182,-6527,2182,-4568xe" filled="f" stroked="t" strokeweight=".75pt" strokecolor="#E26C09">
                <v:path arrowok="t"/>
                <v:stroke dashstyle="dash"/>
              </v:shape>
            </v:group>
            <v:group style="position:absolute;left:2182;top:-4280;width:6214;height:4238" coordorigin="2182,-4280" coordsize="6214,4238">
              <v:shape style="position:absolute;left:2182;top:-4280;width:6214;height:4238" coordorigin="2182,-4280" coordsize="6214,4238" path="m2182,-42l8396,-42,8396,-4280,2182,-4280,2182,-42xe" filled="f" stroked="t" strokeweight=".75pt" strokecolor="#538DD3">
                <v:path arrowok="t"/>
                <v:stroke dashstyle="dash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principle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31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(blue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output.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7" w:lineRule="exact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49.375pt;margin-top:15.430084pt;width:313.25pt;height:169.5pt;mso-position-horizontal-relative:page;mso-position-vertical-relative:paragraph;z-index:-9002" coordorigin="2988,309" coordsize="6265,3390">
            <v:shape style="position:absolute;left:2988;top:309;width:6265;height:3390" type="#_x0000_t75">
              <v:imagedata r:id="rId12" o:title=""/>
            </v:shape>
            <v:group style="position:absolute;left:3844;top:778;width:611;height:2554" coordorigin="3844,778" coordsize="611,2554">
              <v:shape style="position:absolute;left:3844;top:778;width:611;height:2554" coordorigin="3844,778" coordsize="611,2554" path="m3946,778l3896,823,3870,896,3856,969,3847,1053,3844,1114,3844,2048,3844,2592,3845,2654,3853,2741,3866,2817,3883,2879,3913,2936,3938,2954,3882,3332,4098,2955,4353,2955,4362,2953,4409,2894,4428,2836,4443,2764,4452,2680,4455,2619,4455,2048,4455,1141,4453,1078,4446,991,4433,915,4415,853,4386,797,4098,778,3946,778xe" filled="f" stroked="t" strokeweight=".75pt" strokecolor="#E26C09">
                <v:path arrowok="t"/>
                <v:stroke dashstyle="dash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Cha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ging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principle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64" w:lineRule="exact"/>
        <w:ind w:right="1623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94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left="2309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ging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Fuse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105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educes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am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specifi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2.5" w:type="dxa"/>
      </w:tblPr>
      <w:tblGrid/>
      <w:tr>
        <w:trPr>
          <w:trHeight w:val="495" w:hRule="exact"/>
        </w:trPr>
        <w:tc>
          <w:tcPr>
            <w:tcW w:w="3272" w:type="dxa"/>
            <w:gridSpan w:val="2"/>
            <w:tcBorders>
              <w:top w:val="single" w:sz="6.000703" w:space="0" w:color="6D6E71"/>
              <w:bottom w:val="single" w:sz="6.000539" w:space="0" w:color="6D6E71"/>
              <w:left w:val="single" w:sz="6" w:space="0" w:color="6D6E71"/>
              <w:right w:val="single" w:sz="6" w:space="0" w:color="6D6E71"/>
            </w:tcBorders>
            <w:shd w:val="clear" w:color="auto" w:fill="191919"/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39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FFFFFF"/>
                <w:spacing w:val="0"/>
                <w:w w:val="100"/>
              </w:rPr>
              <w:t>MODEL</w:t>
            </w:r>
            <w:r>
              <w:rPr>
                <w:rFonts w:ascii="Calibri" w:hAnsi="Calibri" w:cs="Calibri" w:eastAsia="Calibri"/>
                <w:sz w:val="18"/>
                <w:szCs w:val="18"/>
                <w:color w:val="FFFFFF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FFFFFF"/>
                <w:spacing w:val="0"/>
                <w:w w:val="100"/>
              </w:rPr>
              <w:t>NUMBER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175" w:type="dxa"/>
            <w:tcBorders>
              <w:top w:val="single" w:sz="6.000703" w:space="0" w:color="6D6E71"/>
              <w:bottom w:val="single" w:sz="6.000539" w:space="0" w:color="6D6E71"/>
              <w:left w:val="single" w:sz="6" w:space="0" w:color="6D6E71"/>
              <w:right w:val="single" w:sz="6" w:space="0" w:color="6D6E71"/>
            </w:tcBorders>
            <w:shd w:val="clear" w:color="auto" w:fill="191919"/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1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FFFFFF"/>
                <w:spacing w:val="0"/>
                <w:w w:val="100"/>
              </w:rPr>
              <w:t>E90-10K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6.000703" w:space="0" w:color="6D6E71"/>
              <w:bottom w:val="single" w:sz="6.000539" w:space="0" w:color="6D6E71"/>
              <w:left w:val="single" w:sz="6" w:space="0" w:color="6D6E71"/>
              <w:right w:val="single" w:sz="6" w:space="0" w:color="6D6E71"/>
            </w:tcBorders>
            <w:shd w:val="clear" w:color="auto" w:fill="191919"/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43" w:right="72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FFFFFF"/>
                <w:spacing w:val="0"/>
                <w:w w:val="100"/>
              </w:rPr>
              <w:t>E90-15K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6.000703" w:space="0" w:color="6D6E71"/>
              <w:bottom w:val="single" w:sz="6.000539" w:space="0" w:color="6D6E71"/>
              <w:left w:val="single" w:sz="6" w:space="0" w:color="6D6E71"/>
              <w:right w:val="single" w:sz="6" w:space="0" w:color="6D6E71"/>
            </w:tcBorders>
            <w:shd w:val="clear" w:color="auto" w:fill="191919"/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43" w:right="72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FFFFFF"/>
                <w:spacing w:val="0"/>
                <w:w w:val="100"/>
              </w:rPr>
              <w:t>E90-20K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tcBorders>
              <w:top w:val="single" w:sz="6.000539" w:space="0" w:color="6D6E71"/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8" w:after="0" w:line="216" w:lineRule="exact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3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CITY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539" w:space="0" w:color="6D6E71"/>
              <w:bottom w:val="single" w:sz="6.000308" w:space="0" w:color="4C4C4C"/>
              <w:left w:val="single" w:sz="6.000028" w:space="0" w:color="4C4C4C"/>
              <w:right w:val="single" w:sz="6" w:space="0" w:color="3F3F3F"/>
            </w:tcBorders>
          </w:tcPr>
          <w:p>
            <w:pPr>
              <w:spacing w:before="8" w:after="0" w:line="216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ting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175" w:type="dxa"/>
            <w:tcBorders>
              <w:top w:val="single" w:sz="6.000539" w:space="0" w:color="6D6E71"/>
              <w:bottom w:val="single" w:sz="6.000308" w:space="0" w:color="4C4C4C"/>
              <w:left w:val="single" w:sz="6" w:space="0" w:color="3F3F3F"/>
              <w:right w:val="single" w:sz="2" w:space="0" w:color="3F3F3F"/>
            </w:tcBorders>
          </w:tcPr>
          <w:p>
            <w:pPr>
              <w:spacing w:before="8" w:after="0" w:line="216" w:lineRule="exact"/>
              <w:ind w:left="60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10k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A/10kW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6.000539" w:space="0" w:color="6D6E71"/>
              <w:bottom w:val="single" w:sz="6.000308" w:space="0" w:color="4C4C4C"/>
              <w:left w:val="single" w:sz="2" w:space="0" w:color="3F3F3F"/>
              <w:right w:val="single" w:sz="2" w:space="0" w:color="4C4C4C"/>
            </w:tcBorders>
          </w:tcPr>
          <w:p>
            <w:pPr>
              <w:spacing w:before="8" w:after="0" w:line="216" w:lineRule="exact"/>
              <w:ind w:left="67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15k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A/15kW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6.000539" w:space="0" w:color="6D6E71"/>
              <w:bottom w:val="single" w:sz="6.000308" w:space="0" w:color="4C4C4C"/>
              <w:left w:val="single" w:sz="2" w:space="0" w:color="4C4C4C"/>
              <w:right w:val="single" w:sz="6" w:space="0" w:color="4C4C4C"/>
            </w:tcBorders>
          </w:tcPr>
          <w:p>
            <w:pPr>
              <w:spacing w:before="8" w:after="0" w:line="216" w:lineRule="exact"/>
              <w:ind w:left="67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20k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A/20kW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12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308" w:space="0" w:color="4C4C4C"/>
              <w:bottom w:val="single" w:sz="2.000269" w:space="0" w:color="4C4C4C"/>
              <w:left w:val="single" w:sz="6.000028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Ran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308" w:space="0" w:color="4C4C4C"/>
              <w:bottom w:val="single" w:sz="2.000269" w:space="0" w:color="4C4C4C"/>
              <w:left w:val="single" w:sz="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125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208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1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/120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220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1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/127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125-275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ee-phase*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269" w:space="0" w:color="4C4C4C"/>
              <w:bottom w:val="single" w:sz="6.000394" w:space="0" w:color="4C4C4C"/>
              <w:left w:val="single" w:sz="6.000028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equency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269" w:space="0" w:color="4C4C4C"/>
              <w:bottom w:val="single" w:sz="6.000394" w:space="0" w:color="4C4C4C"/>
              <w:left w:val="single" w:sz="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2549" w:right="252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40–70Hz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au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o-sensing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34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394" w:space="0" w:color="4C4C4C"/>
              <w:bottom w:val="single" w:sz="2.000144" w:space="0" w:color="4C4C4C"/>
              <w:left w:val="single" w:sz="6.000028" w:space="0" w:color="4C4C4C"/>
              <w:right w:val="single" w:sz="6" w:space="0" w:color="3F3F3F"/>
            </w:tcBorders>
          </w:tcPr>
          <w:p>
            <w:pPr>
              <w:spacing w:before="32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egul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394" w:space="0" w:color="4C4C4C"/>
              <w:bottom w:val="single" w:sz="2.000144" w:space="0" w:color="4C4C4C"/>
              <w:left w:val="single" w:sz="6" w:space="0" w:color="3F3F3F"/>
              <w:right w:val="single" w:sz="6" w:space="0" w:color="4C4C4C"/>
            </w:tcBorders>
          </w:tcPr>
          <w:p>
            <w:pPr>
              <w:spacing w:before="32" w:after="0" w:line="240" w:lineRule="auto"/>
              <w:ind w:left="164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208/120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220/127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±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ee-phase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144" w:space="0" w:color="4C4C4C"/>
              <w:bottom w:val="single" w:sz="2.000247" w:space="0" w:color="4C4C4C"/>
              <w:left w:val="single" w:sz="6.000028" w:space="0" w:color="4C4C4C"/>
              <w:right w:val="single" w:sz="6" w:space="0" w:color="4C4C4C"/>
            </w:tcBorders>
          </w:tcPr>
          <w:p>
            <w:pPr>
              <w:spacing w:before="35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equency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144" w:space="0" w:color="4C4C4C"/>
              <w:bottom w:val="single" w:sz="2.000247" w:space="0" w:color="4C4C4C"/>
              <w:left w:val="single" w:sz="6" w:space="0" w:color="4C4C4C"/>
              <w:right w:val="single" w:sz="6" w:space="0" w:color="4C4C4C"/>
            </w:tcBorders>
          </w:tcPr>
          <w:p>
            <w:pPr>
              <w:spacing w:before="35" w:after="0" w:line="240" w:lineRule="auto"/>
              <w:ind w:left="2915" w:right="289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50/60±0.1%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69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247" w:space="0" w:color="4C4C4C"/>
              <w:bottom w:val="single" w:sz="2.000017" w:space="0" w:color="4C4C4C"/>
              <w:left w:val="single" w:sz="6.000028" w:space="0" w:color="4C4C4C"/>
              <w:right w:val="single" w:sz="6" w:space="0" w:color="3F3F3F"/>
            </w:tcBorders>
          </w:tcPr>
          <w:p>
            <w:pPr>
              <w:spacing w:before="28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erload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apacity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247" w:space="0" w:color="4C4C4C"/>
              <w:bottom w:val="single" w:sz="2.000017" w:space="0" w:color="4C4C4C"/>
              <w:left w:val="single" w:sz="6" w:space="0" w:color="3F3F3F"/>
              <w:right w:val="single" w:sz="6" w:space="0" w:color="4C4C4C"/>
            </w:tcBorders>
          </w:tcPr>
          <w:p>
            <w:pPr>
              <w:spacing w:before="28" w:after="0" w:line="240" w:lineRule="auto"/>
              <w:ind w:left="155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150%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min,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125%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min,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110%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60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min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017" w:space="0" w:color="4C4C4C"/>
              <w:bottom w:val="single" w:sz="6.000267" w:space="0" w:color="4C4C4C"/>
              <w:left w:val="single" w:sz="6.000028" w:space="0" w:color="4C4C4C"/>
              <w:right w:val="single" w:sz="6" w:space="0" w:color="3F3F3F"/>
            </w:tcBorders>
          </w:tcPr>
          <w:p>
            <w:pPr>
              <w:spacing w:before="32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6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fficiency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017" w:space="0" w:color="4C4C4C"/>
              <w:bottom w:val="single" w:sz="6.000267" w:space="0" w:color="4C4C4C"/>
              <w:left w:val="single" w:sz="6" w:space="0" w:color="3F3F3F"/>
              <w:right w:val="single" w:sz="6" w:space="0" w:color="4C4C4C"/>
            </w:tcBorders>
          </w:tcPr>
          <w:p>
            <w:pPr>
              <w:spacing w:before="32" w:after="0" w:line="240" w:lineRule="auto"/>
              <w:ind w:left="185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94%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online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98%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29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4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267" w:space="0" w:color="4C4C4C"/>
              <w:bottom w:val="single" w:sz="2.000228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ype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267" w:space="0" w:color="4C4C4C"/>
              <w:bottom w:val="single" w:sz="2.000228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2262" w:right="224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Sealed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mai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enance-lead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acid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50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228" w:space="0" w:color="4C4C4C"/>
              <w:bottom w:val="single" w:sz="2.000227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8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qua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tity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228" w:space="0" w:color="4C4C4C"/>
              <w:bottom w:val="single" w:sz="2.000227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8" w:after="0" w:line="240" w:lineRule="auto"/>
              <w:ind w:left="2650" w:right="263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(60)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12V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9AH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227" w:space="0" w:color="4C4C4C"/>
              <w:bottom w:val="single" w:sz="6.000436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6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227" w:space="0" w:color="4C4C4C"/>
              <w:bottom w:val="single" w:sz="6.000436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1589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273VDC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-20A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x)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ammable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12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PH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SICAL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436" w:space="0" w:color="4C4C4C"/>
              <w:bottom w:val="single" w:sz="2.000122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Dimensions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H)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436" w:space="0" w:color="4C4C4C"/>
              <w:bottom w:val="single" w:sz="2.000122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2675" w:right="2655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9.8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39.2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34.0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122" w:space="0" w:color="4C4C4C"/>
              <w:bottom w:val="single" w:sz="2.000192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3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122" w:space="0" w:color="4C4C4C"/>
              <w:bottom w:val="single" w:sz="2.000192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3" w:after="0" w:line="240" w:lineRule="auto"/>
              <w:ind w:left="2791" w:right="277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6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bloc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192" w:space="0" w:color="4C4C4C"/>
              <w:bottom w:val="single" w:sz="6.000018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175" w:type="dxa"/>
            <w:tcBorders>
              <w:top w:val="single" w:sz="2.000192" w:space="0" w:color="4C4C4C"/>
              <w:bottom w:val="single" w:sz="6.000018" w:space="0" w:color="4C4C4C"/>
              <w:left w:val="single" w:sz="6.000106" w:space="0" w:color="4C4C4C"/>
              <w:right w:val="single" w:sz="2" w:space="0" w:color="4C4C4C"/>
            </w:tcBorders>
          </w:tcPr>
          <w:p>
            <w:pPr>
              <w:spacing w:before="11" w:after="0" w:line="219" w:lineRule="exact"/>
              <w:ind w:left="47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296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(1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tring)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2.000192" w:space="0" w:color="4C4C4C"/>
              <w:bottom w:val="single" w:sz="6.000018" w:space="0" w:color="4C4C4C"/>
              <w:left w:val="single" w:sz="2" w:space="0" w:color="4C4C4C"/>
              <w:right w:val="single" w:sz="2" w:space="0" w:color="4C4C4C"/>
            </w:tcBorders>
          </w:tcPr>
          <w:p>
            <w:pPr>
              <w:spacing w:before="11" w:after="0" w:line="219" w:lineRule="exact"/>
              <w:ind w:left="54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419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tring)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309" w:type="dxa"/>
            <w:tcBorders>
              <w:top w:val="single" w:sz="2.000192" w:space="0" w:color="4C4C4C"/>
              <w:bottom w:val="single" w:sz="6.000018" w:space="0" w:color="4C4C4C"/>
              <w:left w:val="single" w:sz="2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54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539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(3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tring)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61" w:after="0" w:line="262" w:lineRule="auto"/>
              <w:ind w:left="83" w:right="1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TIONAL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4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3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CK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018" w:space="0" w:color="4C4C4C"/>
              <w:bottom w:val="single" w:sz="2.000217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Model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2175" w:type="dxa"/>
            <w:tcBorders>
              <w:top w:val="single" w:sz="6.000018" w:space="0" w:color="4C4C4C"/>
              <w:bottom w:val="single" w:sz="2.000217" w:space="0" w:color="4C4C4C"/>
              <w:left w:val="single" w:sz="6.000106" w:space="0" w:color="4C4C4C"/>
              <w:right w:val="single" w:sz="2" w:space="0" w:color="4C4C4C"/>
            </w:tcBorders>
          </w:tcPr>
          <w:p>
            <w:pPr>
              <w:spacing w:before="11" w:after="0" w:line="219" w:lineRule="exact"/>
              <w:ind w:left="681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EBP80-63A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4618" w:type="dxa"/>
            <w:gridSpan w:val="2"/>
            <w:tcBorders>
              <w:top w:val="single" w:sz="6.000018" w:space="0" w:color="4C4C4C"/>
              <w:bottom w:val="single" w:sz="2.000217" w:space="0" w:color="4C4C4C"/>
              <w:left w:val="single" w:sz="2" w:space="0" w:color="4C4C4C"/>
              <w:right w:val="single" w:sz="2" w:space="0" w:color="4C4C4C"/>
            </w:tcBorders>
          </w:tcPr>
          <w:p>
            <w:pPr>
              <w:spacing w:before="11" w:after="0" w:line="219" w:lineRule="exact"/>
              <w:ind w:left="1822" w:right="180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EBP80-125A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217" w:space="0" w:color="4C4C4C"/>
              <w:bottom w:val="single" w:sz="2.000097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3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qua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tity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z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217" w:space="0" w:color="4C4C4C"/>
              <w:bottom w:val="single" w:sz="2.000097" w:space="0" w:color="4C4C4C"/>
              <w:left w:val="single" w:sz="6.000106" w:space="0" w:color="4C4C4C"/>
              <w:right w:val="single" w:sz="2" w:space="0" w:color="4C4C4C"/>
            </w:tcBorders>
          </w:tcPr>
          <w:p>
            <w:pPr>
              <w:spacing w:before="13" w:after="0" w:line="240" w:lineRule="auto"/>
              <w:ind w:left="2871" w:right="2851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(80)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12V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9AH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097" w:space="0" w:color="4C4C4C"/>
              <w:bottom w:val="single" w:sz="2.000077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3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Dimensions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H)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097" w:space="0" w:color="4C4C4C"/>
              <w:bottom w:val="single" w:sz="2.000077" w:space="0" w:color="4C4C4C"/>
              <w:left w:val="single" w:sz="6.000106" w:space="0" w:color="4C4C4C"/>
              <w:right w:val="single" w:sz="2" w:space="0" w:color="4C4C4C"/>
            </w:tcBorders>
          </w:tcPr>
          <w:p>
            <w:pPr>
              <w:spacing w:before="13" w:after="0" w:line="240" w:lineRule="auto"/>
              <w:ind w:left="2677" w:right="265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9.8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39.2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34.0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077" w:space="0" w:color="4C4C4C"/>
              <w:bottom w:val="single" w:sz="6.000237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077" w:space="0" w:color="4C4C4C"/>
              <w:bottom w:val="single" w:sz="6.000237" w:space="0" w:color="4C4C4C"/>
              <w:left w:val="single" w:sz="6.000106" w:space="0" w:color="4C4C4C"/>
              <w:right w:val="single" w:sz="2" w:space="0" w:color="4C4C4C"/>
            </w:tcBorders>
          </w:tcPr>
          <w:p>
            <w:pPr>
              <w:spacing w:before="11" w:after="0" w:line="219" w:lineRule="exact"/>
              <w:ind w:left="3098" w:right="3078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535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 w:val="restart"/>
            <w:tcBorders>
              <w:top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>
              <w:spacing w:before="12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ENVI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ONMENT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6.000237" w:space="0" w:color="4C4C4C"/>
              <w:bottom w:val="single" w:sz="2.000063" w:space="0" w:color="4C4C4C"/>
              <w:left w:val="single" w:sz="6.000028" w:space="0" w:color="4C4C4C"/>
              <w:right w:val="single" w:sz="6.000106" w:space="0" w:color="4C4C4C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Ope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ting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237" w:space="0" w:color="4C4C4C"/>
              <w:bottom w:val="single" w:sz="2.000063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11" w:after="0" w:line="219" w:lineRule="exact"/>
              <w:ind w:left="2676" w:right="265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32–104°F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(0–40°C)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063" w:space="0" w:color="4C4C4C"/>
              <w:bottom w:val="single" w:sz="2.000112" w:space="0" w:color="3F3F3F"/>
              <w:left w:val="single" w:sz="6.000028" w:space="0" w:color="4C4C4C"/>
              <w:right w:val="single" w:sz="6.000053" w:space="0" w:color="3F3F3F"/>
            </w:tcBorders>
          </w:tcPr>
          <w:p>
            <w:pPr>
              <w:spacing w:before="13" w:after="0" w:line="240" w:lineRule="auto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Audible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noise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063" w:space="0" w:color="4C4C4C"/>
              <w:bottom w:val="single" w:sz="2.000112" w:space="0" w:color="3F3F3F"/>
              <w:left w:val="single" w:sz="6.000053" w:space="0" w:color="3F3F3F"/>
              <w:right w:val="single" w:sz="6" w:space="0" w:color="4C4C4C"/>
            </w:tcBorders>
          </w:tcPr>
          <w:p>
            <w:pPr>
              <w:spacing w:before="13" w:after="0" w:line="240" w:lineRule="auto"/>
              <w:ind w:left="67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&lt;55dB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ance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10/15k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A;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&lt;58dB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1M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ance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20k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1310" w:type="dxa"/>
            <w:vMerge/>
            <w:tcBorders>
              <w:bottom w:val="single" w:sz="6" w:space="0" w:color="3F3F3F"/>
              <w:left w:val="single" w:sz="6" w:space="0" w:color="3F3F3F"/>
              <w:right w:val="single" w:sz="6.000028" w:space="0" w:color="4C4C4C"/>
            </w:tcBorders>
            <w:shd w:val="clear" w:color="auto" w:fill="E0E1E2"/>
          </w:tcPr>
          <w:p>
            <w:pPr/>
            <w:rPr/>
          </w:p>
        </w:tc>
        <w:tc>
          <w:tcPr>
            <w:tcW w:w="1962" w:type="dxa"/>
            <w:tcBorders>
              <w:top w:val="single" w:sz="2.000112" w:space="0" w:color="3F3F3F"/>
              <w:bottom w:val="single" w:sz="6.000202" w:space="0" w:color="4C4C4C"/>
              <w:left w:val="single" w:sz="6.000028" w:space="0" w:color="4C4C4C"/>
              <w:right w:val="single" w:sz="6.000053" w:space="0" w:color="3F3F3F"/>
            </w:tcBorders>
          </w:tcPr>
          <w:p>
            <w:pPr>
              <w:spacing w:before="11" w:after="0" w:line="219" w:lineRule="exact"/>
              <w:ind w:left="8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Altitude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2.000112" w:space="0" w:color="3F3F3F"/>
              <w:bottom w:val="single" w:sz="6.000202" w:space="0" w:color="4C4C4C"/>
              <w:left w:val="single" w:sz="6.000053" w:space="0" w:color="3F3F3F"/>
              <w:right w:val="single" w:sz="6" w:space="0" w:color="4C4C4C"/>
            </w:tcBorders>
          </w:tcPr>
          <w:p>
            <w:pPr>
              <w:spacing w:before="11" w:after="0" w:line="219" w:lineRule="exact"/>
              <w:ind w:left="2409" w:right="2389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5,200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ft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sea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el**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272" w:type="dxa"/>
            <w:gridSpan w:val="2"/>
            <w:tcBorders>
              <w:top w:val="nil" w:sz="6" w:space="0" w:color="auto"/>
              <w:bottom w:val="single" w:sz="6" w:space="0" w:color="3F3F3F"/>
              <w:left w:val="single" w:sz="6" w:space="0" w:color="3F3F3F"/>
              <w:right w:val="single" w:sz="6.000053" w:space="0" w:color="3F3F3F"/>
            </w:tcBorders>
          </w:tcPr>
          <w:p>
            <w:pPr>
              <w:spacing w:before="16" w:after="0" w:line="216" w:lineRule="exact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APP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ALS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202" w:space="0" w:color="4C4C4C"/>
              <w:bottom w:val="single" w:sz="6.000014" w:space="0" w:color="4C4C4C"/>
              <w:left w:val="single" w:sz="6.000053" w:space="0" w:color="3F3F3F"/>
              <w:right w:val="single" w:sz="6" w:space="0" w:color="4C4C4C"/>
            </w:tcBorders>
          </w:tcPr>
          <w:p>
            <w:pPr>
              <w:spacing w:before="8" w:after="0" w:line="216" w:lineRule="exact"/>
              <w:ind w:left="2623" w:right="260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Ene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gy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272" w:type="dxa"/>
            <w:gridSpan w:val="2"/>
            <w:tcBorders>
              <w:top w:val="single" w:sz="6" w:space="0" w:color="3F3F3F"/>
              <w:bottom w:val="single" w:sz="6" w:space="0" w:color="3F3F3F"/>
              <w:left w:val="single" w:sz="6" w:space="0" w:color="3F3F3F"/>
              <w:right w:val="single" w:sz="6.000106" w:space="0" w:color="4C4C4C"/>
            </w:tcBorders>
          </w:tcPr>
          <w:p>
            <w:pPr>
              <w:spacing w:before="8" w:after="0" w:line="216" w:lineRule="exact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ARRANTY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014" w:space="0" w:color="4C4C4C"/>
              <w:bottom w:val="single" w:sz="6.000073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8" w:after="0" w:line="216" w:lineRule="exact"/>
              <w:ind w:left="1105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elect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onics,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(U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Canada)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330" w:hRule="exact"/>
        </w:trPr>
        <w:tc>
          <w:tcPr>
            <w:tcW w:w="3272" w:type="dxa"/>
            <w:gridSpan w:val="2"/>
            <w:tcBorders>
              <w:top w:val="single" w:sz="6" w:space="0" w:color="3F3F3F"/>
              <w:bottom w:val="single" w:sz="6" w:space="0" w:color="3F3F3F"/>
              <w:left w:val="single" w:sz="6" w:space="0" w:color="3F3F3F"/>
              <w:right w:val="single" w:sz="6.000106" w:space="0" w:color="4C4C4C"/>
            </w:tcBorders>
          </w:tcPr>
          <w:p>
            <w:pPr>
              <w:spacing w:before="53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OMMUNIC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4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TIONS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INTER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073" w:space="0" w:color="4C4C4C"/>
              <w:bottom w:val="single" w:sz="6.000073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0" w:after="0" w:line="182" w:lineRule="exact"/>
              <w:ind w:left="143" w:right="12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-232,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EP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S485,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US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act,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(2)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slots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or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tional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ds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6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eb/SNM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2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y/d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3" w:lineRule="exact"/>
              <w:ind w:left="3057" w:right="303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-3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-3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-3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  <w:position w:val="-3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  <w:position w:val="-3"/>
              </w:rPr>
              <w:t>act)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40" w:hRule="exact"/>
        </w:trPr>
        <w:tc>
          <w:tcPr>
            <w:tcW w:w="3272" w:type="dxa"/>
            <w:gridSpan w:val="2"/>
            <w:tcBorders>
              <w:top w:val="single" w:sz="6" w:space="0" w:color="3F3F3F"/>
              <w:bottom w:val="single" w:sz="6" w:space="0" w:color="3F3F3F"/>
              <w:left w:val="single" w:sz="6" w:space="0" w:color="3F3F3F"/>
              <w:right w:val="single" w:sz="6.000106" w:space="0" w:color="4C4C4C"/>
            </w:tcBorders>
          </w:tcPr>
          <w:p>
            <w:pPr>
              <w:spacing w:before="8" w:after="0" w:line="216" w:lineRule="exact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UDED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6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073" w:space="0" w:color="4C4C4C"/>
              <w:bottom w:val="single" w:sz="6.000084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8" w:after="0" w:line="216" w:lineRule="exact"/>
              <w:ind w:left="380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User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manual,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-232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ommuni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able,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able,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Muser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moni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oring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272" w:type="dxa"/>
            <w:gridSpan w:val="2"/>
            <w:tcBorders>
              <w:top w:val="single" w:sz="6" w:space="0" w:color="3F3F3F"/>
              <w:bottom w:val="single" w:sz="6" w:space="0" w:color="3F3F3F"/>
              <w:left w:val="single" w:sz="6" w:space="0" w:color="3F3F3F"/>
              <w:right w:val="single" w:sz="6.000106" w:space="0" w:color="4C4C4C"/>
            </w:tcBorders>
          </w:tcPr>
          <w:p>
            <w:pPr>
              <w:spacing w:before="8" w:after="0" w:line="216" w:lineRule="exact"/>
              <w:ind w:left="83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8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AILABLE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TIONS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6793" w:type="dxa"/>
            <w:gridSpan w:val="3"/>
            <w:tcBorders>
              <w:top w:val="single" w:sz="6.000084" w:space="0" w:color="4C4C4C"/>
              <w:bottom w:val="single" w:sz="6.000003" w:space="0" w:color="4C4C4C"/>
              <w:left w:val="single" w:sz="6.000106" w:space="0" w:color="4C4C4C"/>
              <w:right w:val="single" w:sz="6" w:space="0" w:color="4C4C4C"/>
            </w:tcBorders>
          </w:tcPr>
          <w:p>
            <w:pPr>
              <w:spacing w:before="8" w:after="0" w:line="216" w:lineRule="exact"/>
              <w:ind w:left="17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ernal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mai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enance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ypass,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tribution,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ernal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pac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565658"/>
                <w:spacing w:val="0"/>
                <w:w w:val="100"/>
              </w:rPr>
              <w:t>ables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</w:tr>
    </w:tbl>
    <w:p>
      <w:pPr>
        <w:spacing w:before="17" w:after="0" w:line="240" w:lineRule="auto"/>
        <w:ind w:left="128" w:right="-20"/>
        <w:jc w:val="left"/>
        <w:rPr>
          <w:rFonts w:ascii="Calibri" w:hAnsi="Calibri" w:cs="Calibri" w:eastAsia="Calibri"/>
          <w:sz w:val="14"/>
          <w:szCs w:val="14"/>
        </w:rPr>
      </w:pPr>
      <w:rPr/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*D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pendin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g</w:t>
      </w:r>
      <w:r>
        <w:rPr>
          <w:rFonts w:ascii="Calibri" w:hAnsi="Calibri" w:cs="Calibri" w:eastAsia="Calibri"/>
          <w:sz w:val="14"/>
          <w:szCs w:val="14"/>
          <w:color w:val="939598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loa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vel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.</w:t>
      </w:r>
      <w:r>
        <w:rPr>
          <w:rFonts w:ascii="Calibri" w:hAnsi="Calibri" w:cs="Calibri" w:eastAsia="Calibri"/>
          <w:sz w:val="14"/>
          <w:szCs w:val="14"/>
          <w:color w:val="939598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*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*Ba</w:t>
      </w:r>
      <w:r>
        <w:rPr>
          <w:rFonts w:ascii="Calibri" w:hAnsi="Calibri" w:cs="Calibri" w:eastAsia="Calibri"/>
          <w:sz w:val="14"/>
          <w:szCs w:val="14"/>
          <w:color w:val="939598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color w:val="939598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r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4"/>
          <w:szCs w:val="14"/>
          <w:color w:val="939598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li</w:t>
      </w:r>
      <w:r>
        <w:rPr>
          <w:rFonts w:ascii="Calibri" w:hAnsi="Calibri" w:cs="Calibri" w:eastAsia="Calibri"/>
          <w:sz w:val="14"/>
          <w:szCs w:val="14"/>
          <w:color w:val="939598"/>
          <w:spacing w:val="1"/>
          <w:w w:val="100"/>
          <w:i/>
        </w:rPr>
        <w:t>f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i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redu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c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ab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o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v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30°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C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UP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color w:val="939598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c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apacit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y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ra</w:t>
      </w:r>
      <w:r>
        <w:rPr>
          <w:rFonts w:ascii="Calibri" w:hAnsi="Calibri" w:cs="Calibri" w:eastAsia="Calibri"/>
          <w:sz w:val="14"/>
          <w:szCs w:val="14"/>
          <w:color w:val="939598"/>
          <w:spacing w:val="2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ab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o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v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40°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C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an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5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,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20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0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f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4"/>
          <w:szCs w:val="14"/>
          <w:color w:val="939598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ab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o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v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6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se</w:t>
      </w:r>
      <w:r>
        <w:rPr>
          <w:rFonts w:ascii="Calibri" w:hAnsi="Calibri" w:cs="Calibri" w:eastAsia="Calibri"/>
          <w:sz w:val="14"/>
          <w:szCs w:val="14"/>
          <w:color w:val="939598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4"/>
          <w:szCs w:val="14"/>
          <w:color w:val="939598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l</w:t>
      </w:r>
      <w:r>
        <w:rPr>
          <w:rFonts w:ascii="Calibri" w:hAnsi="Calibri" w:cs="Calibri" w:eastAsia="Calibri"/>
          <w:sz w:val="14"/>
          <w:szCs w:val="14"/>
          <w:color w:val="939598"/>
          <w:spacing w:val="3"/>
          <w:w w:val="100"/>
          <w:i/>
        </w:rPr>
        <w:t>e</w:t>
      </w:r>
      <w:r>
        <w:rPr>
          <w:rFonts w:ascii="Calibri" w:hAnsi="Calibri" w:cs="Calibri" w:eastAsia="Calibri"/>
          <w:sz w:val="14"/>
          <w:szCs w:val="14"/>
          <w:color w:val="939598"/>
          <w:spacing w:val="4"/>
          <w:w w:val="100"/>
          <w:i/>
        </w:rPr>
        <w:t>vel</w:t>
      </w:r>
      <w:r>
        <w:rPr>
          <w:rFonts w:ascii="Calibri" w:hAnsi="Calibri" w:cs="Calibri" w:eastAsia="Calibri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337" w:lineRule="exact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13.600006pt;margin-top:15.581079pt;width:337.839994pt;height:209.16pt;mso-position-horizontal-relative:page;mso-position-vertical-relative:paragraph;z-index:-9001" coordorigin="2272,312" coordsize="6757,4183">
            <v:shape style="position:absolute;left:2272;top:312;width:6126;height:4183" type="#_x0000_t75">
              <v:imagedata r:id="rId13" o:title=""/>
            </v:shape>
            <v:shape style="position:absolute;left:3038;top:621;width:5990;height:3859" type="#_x0000_t75">
              <v:imagedata r:id="rId14" o:title=""/>
            </v:shape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E90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Cabin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28"/>
          <w:szCs w:val="28"/>
          <w:color w:val="41404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Outlook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2479" w:right="-20"/>
        <w:jc w:val="left"/>
        <w:tabs>
          <w:tab w:pos="4680" w:val="left"/>
          <w:tab w:pos="69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Side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ab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-9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9"/>
        </w:rPr>
        <w:t>ear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9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9"/>
        </w:rPr>
        <w:t>vi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-9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9"/>
        </w:rPr>
        <w:t>w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5.673496pt;height:347.43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11" w:after="0" w:line="240" w:lineRule="auto"/>
        <w:ind w:left="2771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10k</w:t>
      </w:r>
      <w:r>
        <w:rPr>
          <w:rFonts w:ascii="Calibri" w:hAnsi="Calibri" w:cs="Calibri" w:eastAsia="Calibri"/>
          <w:sz w:val="24"/>
          <w:szCs w:val="24"/>
          <w:color w:val="414042"/>
          <w:spacing w:val="-1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ear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(without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erminal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block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er)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panel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(2)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elli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Slot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(SNMP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(3)I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elli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Slot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(SNMP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(4)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(5)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(6)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(7)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S485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(8)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(9)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O/P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(10)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its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(11)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(12)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9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block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GND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91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(13)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(14)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(15)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(16)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(17)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I/P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(18)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9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block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8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9.134854pt;height:442.74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1" w:after="0" w:line="240" w:lineRule="auto"/>
        <w:ind w:left="2612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15-20k</w:t>
      </w:r>
      <w:r>
        <w:rPr>
          <w:rFonts w:ascii="Calibri" w:hAnsi="Calibri" w:cs="Calibri" w:eastAsia="Calibri"/>
          <w:sz w:val="24"/>
          <w:szCs w:val="24"/>
          <w:color w:val="414042"/>
          <w:spacing w:val="-1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ear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(without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erminal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block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41404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414042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color w:val="414042"/>
          <w:spacing w:val="0"/>
          <w:w w:val="100"/>
          <w:b/>
          <w:bCs/>
        </w:rPr>
        <w:t>er)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panel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(2)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elli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Slot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(SNMP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(3)I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elli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Slot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(SNMP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(4)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(5)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(6)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40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(7)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S485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(8)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(9)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O/P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(10)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its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(11)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(12)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9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block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GND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91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(13)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(14)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36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(15)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(16)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5118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8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(17)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I/P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942" w:type="dxa"/>
            <w:tcBorders>
              <w:top w:val="single" w:sz="8" w:space="0" w:color="000000"/>
              <w:bottom w:val="single" w:sz="8" w:space="0" w:color="000000"/>
              <w:left w:val="single" w:sz="8.00008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(18)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9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block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337" w:lineRule="exact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ernal</w:t>
      </w:r>
      <w:r>
        <w:rPr>
          <w:rFonts w:ascii="Calibri" w:hAnsi="Calibri" w:cs="Calibri" w:eastAsia="Calibri"/>
          <w:sz w:val="28"/>
          <w:szCs w:val="28"/>
          <w:color w:val="41404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28"/>
          <w:szCs w:val="28"/>
          <w:color w:val="41404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64" w:lineRule="exact"/>
        <w:ind w:left="3712" w:right="495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99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99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99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3" w:after="0" w:line="264" w:lineRule="exact"/>
        <w:ind w:left="1766" w:right="728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9" w:after="0" w:line="404" w:lineRule="exact"/>
        <w:ind w:left="1920" w:right="-95"/>
        <w:jc w:val="left"/>
        <w:tabs>
          <w:tab w:pos="37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2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2"/>
        </w:rPr>
        <w:t>an</w:t>
        <w:tab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2"/>
        </w:rPr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  <w:position w:val="-3"/>
        </w:rPr>
        <w:t>INV</w:t>
      </w:r>
      <w:r>
        <w:rPr>
          <w:rFonts w:ascii="Calibri" w:hAnsi="Calibri" w:cs="Calibri" w:eastAsia="Calibri"/>
          <w:sz w:val="22"/>
          <w:szCs w:val="22"/>
          <w:color w:val="EF463B"/>
          <w:spacing w:val="-3"/>
          <w:w w:val="100"/>
          <w:b/>
          <w:bCs/>
          <w:position w:val="-3"/>
        </w:rPr>
        <w:t> 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  <w:position w:val="-3"/>
        </w:rPr>
        <w:t>po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  <w:position w:val="-3"/>
        </w:rPr>
        <w:t>w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  <w:position w:val="-3"/>
        </w:rPr>
        <w:t>er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  <w:position w:val="-3"/>
        </w:rPr>
        <w:t> 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  <w:position w:val="-3"/>
        </w:rPr>
        <w:t>boa</w:t>
      </w:r>
      <w:r>
        <w:rPr>
          <w:rFonts w:ascii="Calibri" w:hAnsi="Calibri" w:cs="Calibri" w:eastAsia="Calibri"/>
          <w:sz w:val="22"/>
          <w:szCs w:val="22"/>
          <w:color w:val="EF463B"/>
          <w:spacing w:val="-2"/>
          <w:w w:val="100"/>
          <w:b/>
          <w:bCs/>
          <w:position w:val="-3"/>
        </w:rPr>
        <w:t>r</w:t>
      </w:r>
      <w:r>
        <w:rPr>
          <w:rFonts w:ascii="Calibri" w:hAnsi="Calibri" w:cs="Calibri" w:eastAsia="Calibri"/>
          <w:sz w:val="22"/>
          <w:szCs w:val="22"/>
          <w:color w:val="EF463B"/>
          <w:spacing w:val="0"/>
          <w:w w:val="100"/>
          <w:b/>
          <w:bCs/>
          <w:position w:val="-3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5308" w:space="2473"/>
            <w:col w:w="2539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left="4541" w:right="4521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73.190201pt;margin-top:-258.135590pt;width:258.5834pt;height:260.64pt;mso-position-horizontal-relative:page;mso-position-vertical-relative:paragraph;z-index:-9000" coordorigin="3464,-5163" coordsize="5172,5213">
            <v:shape style="position:absolute;left:4004;top:-5163;width:4232;height:5213" type="#_x0000_t75">
              <v:imagedata r:id="rId17" o:title=""/>
            </v:shape>
            <v:group style="position:absolute;left:3474;top:-3841;width:691;height:20" coordorigin="3474,-3841" coordsize="691,20">
              <v:shape style="position:absolute;left:3474;top:-3841;width:691;height:20" coordorigin="3474,-3841" coordsize="691,20" path="m3474,-3841l4165,-3821e" filled="f" stroked="t" strokeweight="1pt" strokecolor="#FF0000">
                <v:path arrowok="t"/>
              </v:shape>
            </v:group>
            <v:group style="position:absolute;left:3628;top:-2718;width:691;height:20" coordorigin="3628,-2718" coordsize="691,20">
              <v:shape style="position:absolute;left:3628;top:-2718;width:691;height:20" coordorigin="3628,-2718" coordsize="691,20" path="m3628,-2718l4319,-2698e" filled="f" stroked="t" strokeweight="1pt" strokecolor="#FF0000">
                <v:path arrowok="t"/>
              </v:shape>
            </v:group>
            <v:group style="position:absolute;left:6976;top:-2758;width:1649;height:20" coordorigin="6976,-2758" coordsize="1649,20">
              <v:shape style="position:absolute;left:6976;top:-2758;width:1649;height:20" coordorigin="6976,-2758" coordsize="1649,20" path="m6976,-2758l8625,-2738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373" w:lineRule="auto"/>
        <w:ind w:left="7464" w:right="996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61.557495pt;margin-top:-73.566353pt;width:260.2609pt;height:205.424pt;mso-position-horizontal-relative:page;mso-position-vertical-relative:paragraph;z-index:-8999" coordorigin="3231,-1471" coordsize="5205,4108">
            <v:shape style="position:absolute;left:4110;top:-1471;width:4020;height:4108" type="#_x0000_t75">
              <v:imagedata r:id="rId18" o:title=""/>
            </v:shape>
            <v:group style="position:absolute;left:7647;top:159;width:777;height:20" coordorigin="7647,159" coordsize="777,20">
              <v:shape style="position:absolute;left:7647;top:159;width:777;height:20" coordorigin="7647,159" coordsize="777,20" path="m7647,159l8424,179e" filled="f" stroked="t" strokeweight="1pt" strokecolor="#FF0000">
                <v:path arrowok="t"/>
              </v:shape>
            </v:group>
            <v:group style="position:absolute;left:7647;top:577;width:777;height:20" coordorigin="7647,577" coordsize="777,20">
              <v:shape style="position:absolute;left:7647;top:577;width:777;height:20" coordorigin="7647,577" coordsize="777,20" path="m7647,577l8424,597e" filled="f" stroked="t" strokeweight="1pt" strokecolor="#FF0000">
                <v:path arrowok="t"/>
              </v:shape>
            </v:group>
            <v:group style="position:absolute;left:7647;top:994;width:777;height:20" coordorigin="7647,994" coordsize="777,20">
              <v:shape style="position:absolute;left:7647;top:994;width:777;height:20" coordorigin="7647,994" coordsize="777,20" path="m7647,994l8424,1014e" filled="f" stroked="t" strokeweight="1pt" strokecolor="#FF0000">
                <v:path arrowok="t"/>
              </v:shape>
            </v:group>
            <v:group style="position:absolute;left:7336;top:1093;width:1091;height:277" coordorigin="7336,1093" coordsize="1091,277">
              <v:shape style="position:absolute;left:7336;top:1093;width:1091;height:277" coordorigin="7336,1093" coordsize="1091,277" path="m7336,1093l8426,1371e" filled="f" stroked="t" strokeweight="1pt" strokecolor="#FF0000">
                <v:path arrowok="t"/>
              </v:shape>
            </v:group>
            <v:group style="position:absolute;left:7298;top:1816;width:1126;height:2" coordorigin="7298,1816" coordsize="1126,2">
              <v:shape style="position:absolute;left:7298;top:1816;width:1126;height:2" coordorigin="7298,1816" coordsize="1126,0" path="m7298,1816l8424,1816e" filled="f" stroked="t" strokeweight="1pt" strokecolor="#FF0000">
                <v:path arrowok="t"/>
              </v:shape>
            </v:group>
            <v:group style="position:absolute;left:3241;top:1746;width:1826;height:211" coordorigin="3241,1746" coordsize="1826,211">
              <v:shape style="position:absolute;left:3241;top:1746;width:1826;height:211" coordorigin="3241,1746" coordsize="1826,211" path="m3241,1958l5068,1746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1" w:lineRule="exact"/>
        <w:ind w:right="149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2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2"/>
        </w:rPr>
        <w:t>fil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2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2"/>
        </w:rPr>
        <w:t>ring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64" w:lineRule="exact"/>
        <w:ind w:left="955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eries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fuse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1748" w:space="5716"/>
            <w:col w:w="2856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479" w:right="44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</w:p>
    <w:p>
      <w:pPr>
        <w:jc w:val="center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right="574"/>
        <w:jc w:val="righ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8.531281pt;margin-top:-22.346313pt;width:291.117720pt;height:209.185976pt;mso-position-horizontal-relative:page;mso-position-vertical-relative:paragraph;z-index:-8998" coordorigin="3171,-447" coordsize="5822,4184">
            <v:shape style="position:absolute;left:3171;top:-447;width:5681;height:4184" type="#_x0000_t75">
              <v:imagedata r:id="rId19" o:title=""/>
            </v:shape>
            <v:group style="position:absolute;left:7155;top:56;width:1827;height:145" coordorigin="7155,56" coordsize="1827,145">
              <v:shape style="position:absolute;left:7155;top:56;width:1827;height:145" coordorigin="7155,56" coordsize="1827,145" path="m7155,56l8982,201e" filled="f" stroked="t" strokeweight="1pt" strokecolor="#FF0000">
                <v:path arrowok="t"/>
              </v:shape>
            </v:group>
            <v:group style="position:absolute;left:8222;top:524;width:761;height:2" coordorigin="8222,524" coordsize="761,2">
              <v:shape style="position:absolute;left:8222;top:524;width:761;height:2" coordorigin="8222,524" coordsize="761,0" path="m8222,524l8983,524e" filled="f" stroked="t" strokeweight="1pt" strokecolor="#FF0000">
                <v:path arrowok="t"/>
              </v:shape>
            </v:group>
            <v:group style="position:absolute;left:7070;top:2699;width:1904;height:2" coordorigin="7070,2699" coordsize="1904,2">
              <v:shape style="position:absolute;left:7070;top:2699;width:1904;height:2" coordorigin="7070,2699" coordsize="1904,0" path="m7070,2699l8974,2699e" filled="f" stroked="t" strokeweight="1pt" strokecolor="#FF0000">
                <v:path arrowok="t"/>
              </v:shape>
            </v:group>
            <v:group style="position:absolute;left:5371;top:3239;width:3603;height:2" coordorigin="5371,3239" coordsize="3603,2">
              <v:shape style="position:absolute;left:5371;top:3239;width:3603;height:2" coordorigin="5371,3239" coordsize="3603,0" path="m5371,3239l8974,3239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4" w:lineRule="exact"/>
        <w:ind w:right="661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EMI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5" w:after="0" w:line="264" w:lineRule="exact"/>
        <w:ind w:right="88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64" w:lineRule="exact"/>
        <w:ind w:right="575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6.879704pt;height:243.72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9" w:after="0" w:line="240" w:lineRule="auto"/>
        <w:ind w:left="3677" w:right="3657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48.299286pt;margin-top:16.823931pt;width:315.400714pt;height:165.242pt;mso-position-horizontal-relative:page;mso-position-vertical-relative:paragraph;z-index:-8997" type="#_x0000_t75">
            <v:imagedata r:id="rId21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module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inside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vi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(20K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67" w:right="3747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d(10-15K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A)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5" w:after="0" w:line="240" w:lineRule="auto"/>
        <w:ind w:left="206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6pcs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46.151306pt;margin-top:-96.416382pt;width:319.3377pt;height:166.914536pt;mso-position-horizontal-relative:page;mso-position-vertical-relative:paragraph;z-index:-8996" coordorigin="2923,-1928" coordsize="6387,3338">
            <v:shape style="position:absolute;left:3095;top:-1928;width:5963;height:3338" type="#_x0000_t75">
              <v:imagedata r:id="rId22" o:title=""/>
            </v:shape>
            <v:group style="position:absolute;left:7358;top:121;width:1941;height:2" coordorigin="7358,121" coordsize="1941,2">
              <v:shape style="position:absolute;left:7358;top:121;width:1941;height:2" coordorigin="7358,121" coordsize="1941,0" path="m7358,121l9300,121e" filled="f" stroked="t" strokeweight="1pt" strokecolor="#FF0000">
                <v:path arrowok="t"/>
              </v:shape>
            </v:group>
            <v:group style="position:absolute;left:2933;top:-205;width:1584;height:2" coordorigin="2933,-205" coordsize="1584,2">
              <v:shape style="position:absolute;left:2933;top:-205;width:1584;height:2" coordorigin="2933,-205" coordsize="1584,0" path="m2933,-205l4517,-205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2pcs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ging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1880" w:space="6460"/>
            <w:col w:w="19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3912" w:right="389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d(20K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0.560018pt;height:165.6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4" w:lineRule="exact"/>
        <w:ind w:left="4421" w:right="440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358" w:lineRule="exact"/>
        <w:ind w:left="738" w:right="-20"/>
        <w:jc w:val="left"/>
        <w:tabs>
          <w:tab w:pos="78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46.289093pt;margin-top:-35.758331pt;width:299.684pt;height:97.08017pt;mso-position-horizontal-relative:page;mso-position-vertical-relative:paragraph;z-index:-8995" coordorigin="2926,-715" coordsize="5994,1942">
            <v:shape style="position:absolute;left:3510;top:-715;width:5133;height:1942" type="#_x0000_t75">
              <v:imagedata r:id="rId24" o:title=""/>
            </v:shape>
            <v:group style="position:absolute;left:2936;top:-113;width:1202;height:345" coordorigin="2936,-113" coordsize="1202,345">
              <v:shape style="position:absolute;left:2936;top:-113;width:1202;height:345" coordorigin="2936,-113" coordsize="1202,345" path="m2936,232l4138,-113e" filled="f" stroked="t" strokeweight="1pt" strokecolor="#FF0000">
                <v:path arrowok="t"/>
              </v:shape>
            </v:group>
            <v:group style="position:absolute;left:2957;top:362;width:1318;height:643" coordorigin="2957,362" coordsize="1318,643">
              <v:shape style="position:absolute;left:2957;top:362;width:1318;height:643" coordorigin="2957,362" coordsize="1318,643" path="m2957,362l4275,1005e" filled="f" stroked="t" strokeweight="1pt" strokecolor="#FF0000">
                <v:path arrowok="t"/>
              </v:shape>
            </v:group>
            <v:group style="position:absolute;left:7824;top:-499;width:1049;height:511" coordorigin="7824,-499" coordsize="1049,511">
              <v:shape style="position:absolute;left:7824;top:-499;width:1049;height:511" coordorigin="7824,-499" coordsize="1049,511" path="m7824,-499l8872,13e" filled="f" stroked="t" strokeweight="1pt" strokecolor="#FF0000">
                <v:path arrowok="t"/>
              </v:shape>
            </v:group>
            <v:group style="position:absolute;left:7940;top:288;width:969;height:679" coordorigin="7940,288" coordsize="969,679">
              <v:shape style="position:absolute;left:7940;top:288;width:969;height:679" coordorigin="7940,288" coordsize="969,679" path="m8909,288l7940,967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2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-2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2"/>
        </w:rPr>
        <w:t>ging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2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2"/>
        </w:rPr>
        <w:t>fuse</w:t>
        <w:tab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-2"/>
        </w:rPr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IG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8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dri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8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8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8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8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359" w:right="434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center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5" w:after="0" w:line="264" w:lineRule="exact"/>
        <w:ind w:left="303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48.539993pt;margin-top:-3.506348pt;width:311.110400pt;height:138.886795pt;mso-position-horizontal-relative:page;mso-position-vertical-relative:paragraph;z-index:-8994" coordorigin="2971,-70" coordsize="6222,2778">
            <v:shape style="position:absolute;left:3305;top:-70;width:5573;height:2778" type="#_x0000_t75">
              <v:imagedata r:id="rId25" o:title=""/>
            </v:shape>
            <v:group style="position:absolute;left:8088;top:280;width:1054;height:2" coordorigin="8088,280" coordsize="1054,2">
              <v:shape style="position:absolute;left:8088;top:280;width:1054;height:2" coordorigin="8088,280" coordsize="1054,0" path="m8088,280l9141,280e" filled="f" stroked="t" strokeweight="1pt" strokecolor="#FF0000">
                <v:path arrowok="t"/>
              </v:shape>
            </v:group>
            <v:group style="position:absolute;left:8088;top:827;width:1095;height:2" coordorigin="8088,827" coordsize="1095,2">
              <v:shape style="position:absolute;left:8088;top:827;width:1095;height:2" coordorigin="8088,827" coordsize="1095,0" path="m8088,827l9183,827e" filled="f" stroked="t" strokeweight="1pt" strokecolor="#FF0000">
                <v:path arrowok="t"/>
              </v:shape>
            </v:group>
            <v:group style="position:absolute;left:6898;top:1612;width:2285;height:2" coordorigin="6898,1612" coordsize="2285,2">
              <v:shape style="position:absolute;left:6898;top:1612;width:2285;height:2" coordorigin="6898,1612" coordsize="2285,0" path="m6898,1612l9183,1612e" filled="f" stroked="t" strokeweight="1pt" strokecolor="#FF0000">
                <v:path arrowok="t"/>
              </v:shape>
            </v:group>
            <v:group style="position:absolute;left:7214;top:2397;width:1969;height:2" coordorigin="7214,2397" coordsize="1969,2">
              <v:shape style="position:absolute;left:7214;top:2397;width:1969;height:2" coordorigin="7214,2397" coordsize="1969,0" path="m7214,2397l9183,2397e" filled="f" stroked="t" strokeweight="1pt" strokecolor="#FF0000">
                <v:path arrowok="t"/>
              </v:shape>
            </v:group>
            <v:group style="position:absolute;left:2981;top:185;width:1054;height:2" coordorigin="2981,185" coordsize="1054,2">
              <v:shape style="position:absolute;left:2981;top:185;width:1054;height:2" coordorigin="2981,185" coordsize="1054,0" path="m2981,185l4035,185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6pcs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18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3pcs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18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1945" w:space="6236"/>
            <w:col w:w="2139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right="49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3pcs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fuse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right="53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3pcs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SCR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0" w:lineRule="exact"/>
        <w:ind w:right="1052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right="84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99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99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left="4079" w:right="40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64" w:lineRule="exact"/>
        <w:ind w:left="3797" w:right="5671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EF4647"/>
          <w:spacing w:val="0"/>
          <w:w w:val="100"/>
        </w:rPr>
        <w:t>Radi</w:t>
      </w:r>
      <w:r>
        <w:rPr>
          <w:rFonts w:ascii="Calibri" w:hAnsi="Calibri" w:cs="Calibri" w:eastAsia="Calibri"/>
          <w:sz w:val="22"/>
          <w:szCs w:val="22"/>
          <w:color w:val="EF4647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EF4647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EF4647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64" w:lineRule="exact"/>
        <w:ind w:right="683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Auxilia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4350" w:right="4330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6.785141pt;margin-top:-107.21051pt;width:302.864759pt;height:104.093369pt;mso-position-horizontal-relative:page;mso-position-vertical-relative:paragraph;z-index:-8993" coordorigin="3136,-2144" coordsize="6057,2082">
            <v:shape style="position:absolute;left:3136;top:-2144;width:5922;height:2082" type="#_x0000_t75">
              <v:imagedata r:id="rId26" o:title=""/>
            </v:shape>
            <v:group style="position:absolute;left:8471;top:-661;width:712;height:2" coordorigin="8471,-661" coordsize="712,2">
              <v:shape style="position:absolute;left:8471;top:-661;width:712;height:2" coordorigin="8471,-661" coordsize="712,0" path="m8471,-661l9183,-661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6.177491pt;height:118.17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051" w:right="4031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59.967041pt;margin-top:12.673622pt;width:292.065933pt;height:126.028435pt;mso-position-horizontal-relative:page;mso-position-vertical-relative:paragraph;z-index:-8992" type="#_x0000_t75">
            <v:imagedata r:id="rId28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ection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15" w:right="4295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center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9.475001pt;height:114.7125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15" w:after="0" w:line="264" w:lineRule="exact"/>
        <w:ind w:left="3896" w:right="387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d(15-20K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A)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6.462142pt;height:80.92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7" w:after="0" w:line="240" w:lineRule="auto"/>
        <w:ind w:left="4598" w:right="457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2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6.187483pt;height:84.9375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exact"/>
        <w:ind w:left="3958" w:right="3938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1.769984pt;height:156.247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15" w:after="0" w:line="240" w:lineRule="auto"/>
        <w:ind w:left="4384" w:right="436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5.850001pt;height:177.66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15" w:after="0" w:line="240" w:lineRule="auto"/>
        <w:ind w:left="4763" w:right="4743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226.080002pt;margin-top:13.423653pt;width:152.869507pt;height:119.219994pt;mso-position-horizontal-relative:page;mso-position-vertical-relative:paragraph;z-index:-8991" type="#_x0000_t75">
            <v:imagedata r:id="rId34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</w:rPr>
        <w:t>Ada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99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99"/>
        </w:rPr>
        <w:t>er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05" w:right="4185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219.600006pt;margin-top:12.673615pt;width:167.975189pt;height:140.12001pt;mso-position-horizontal-relative:page;mso-position-vertical-relative:paragraph;z-index:-8990" type="#_x0000_t75">
            <v:imagedata r:id="rId35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RJ45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28" w:right="4207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70.542007pt;margin-top:12.674625pt;width:258.413pt;height:134.051pt;mso-position-horizontal-relative:page;mso-position-vertical-relative:paragraph;z-index:-8989" type="#_x0000_t75">
            <v:imagedata r:id="rId36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34" w:right="421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USB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PCB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ds</w:t>
      </w:r>
      <w:r>
        <w:rPr>
          <w:rFonts w:ascii="Calibri" w:hAnsi="Calibri" w:cs="Calibri" w:eastAsia="Calibri"/>
          <w:sz w:val="28"/>
          <w:szCs w:val="2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their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signals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ectifier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38.960007pt;margin-top:12.445923pt;width:334.079993pt;height:186.497976pt;mso-position-horizontal-relative:page;mso-position-vertical-relative:paragraph;z-index:-8988" type="#_x0000_t75">
            <v:imagedata r:id="rId37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8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finition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5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induc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3475" w:space="830"/>
            <w:col w:w="6015"/>
          </w:cols>
        </w:sectPr>
      </w:pPr>
      <w:rPr/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40" w:type="dxa"/>
            <w:tcBorders>
              <w:top w:val="single" w:sz="8.000295" w:space="0" w:color="000000"/>
              <w:bottom w:val="single" w:sz="8.000295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5" w:space="0" w:color="000000"/>
              <w:bottom w:val="single" w:sz="8.000295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295" w:space="0" w:color="000000"/>
              <w:bottom w:val="single" w:sz="8.000295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50" w:type="dxa"/>
            <w:tcBorders>
              <w:top w:val="single" w:sz="8.000295" w:space="0" w:color="000000"/>
              <w:bottom w:val="single" w:sz="8.000295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5" w:space="0" w:color="000000"/>
              <w:bottom w:val="single" w:sz="8.000295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95" w:space="0" w:color="000000"/>
              <w:bottom w:val="single" w:sz="8.000291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5" w:space="0" w:color="000000"/>
              <w:bottom w:val="single" w:sz="8.000291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295" w:space="0" w:color="000000"/>
              <w:bottom w:val="single" w:sz="8.000291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5" w:space="0" w:color="000000"/>
              <w:bottom w:val="single" w:sz="8.000291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5" w:space="0" w:color="000000"/>
              <w:bottom w:val="single" w:sz="8.000291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91" w:space="0" w:color="000000"/>
              <w:bottom w:val="single" w:sz="8.000144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1" w:space="0" w:color="000000"/>
              <w:bottom w:val="single" w:sz="8.000144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291" w:space="0" w:color="000000"/>
              <w:bottom w:val="single" w:sz="8.000144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1" w:space="0" w:color="000000"/>
              <w:bottom w:val="single" w:sz="8.000144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>
              <w:spacing w:before="24" w:after="0" w:line="264" w:lineRule="exact"/>
              <w:ind w:left="70" w:right="10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1" w:space="0" w:color="000000"/>
              <w:bottom w:val="single" w:sz="8.000144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144" w:space="0" w:color="000000"/>
              <w:bottom w:val="single" w:sz="8.000002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44" w:space="0" w:color="000000"/>
              <w:bottom w:val="single" w:sz="8.000002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144" w:space="0" w:color="000000"/>
              <w:bottom w:val="single" w:sz="8.000002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-6P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144" w:space="0" w:color="000000"/>
              <w:bottom w:val="single" w:sz="8.000002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/>
            <w:rPr/>
          </w:p>
        </w:tc>
        <w:tc>
          <w:tcPr>
            <w:tcW w:w="2012" w:type="dxa"/>
            <w:tcBorders>
              <w:top w:val="single" w:sz="8.000144" w:space="0" w:color="000000"/>
              <w:bottom w:val="single" w:sz="8.000002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002" w:space="0" w:color="000000"/>
              <w:bottom w:val="single" w:sz="8.000144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02" w:space="0" w:color="000000"/>
              <w:bottom w:val="single" w:sz="8.000144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1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y/SCR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002" w:space="0" w:color="000000"/>
              <w:bottom w:val="single" w:sz="8.000144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-10P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002" w:space="0" w:color="000000"/>
              <w:bottom w:val="single" w:sz="8.000144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/>
            <w:rPr/>
          </w:p>
        </w:tc>
        <w:tc>
          <w:tcPr>
            <w:tcW w:w="2012" w:type="dxa"/>
            <w:tcBorders>
              <w:top w:val="single" w:sz="8.000002" w:space="0" w:color="000000"/>
              <w:bottom w:val="single" w:sz="8.000144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50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y/SCR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144" w:space="0" w:color="000000"/>
              <w:bottom w:val="single" w:sz="8.000076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44" w:space="0" w:color="000000"/>
              <w:bottom w:val="single" w:sz="8.000076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T+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144" w:space="0" w:color="000000"/>
              <w:bottom w:val="single" w:sz="8.000076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144" w:space="0" w:color="000000"/>
              <w:bottom w:val="single" w:sz="8.000076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144" w:space="0" w:color="000000"/>
              <w:bottom w:val="single" w:sz="8.000076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076" w:space="0" w:color="000000"/>
              <w:bottom w:val="single" w:sz="8.000021" w:space="0" w:color="000000"/>
              <w:left w:val="single" w:sz="8" w:space="0" w:color="000000"/>
              <w:right w:val="single" w:sz="8.0001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76" w:space="0" w:color="000000"/>
              <w:bottom w:val="single" w:sz="8.000021" w:space="0" w:color="000000"/>
              <w:left w:val="single" w:sz="8.000134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4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BPS_A_IN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076" w:space="0" w:color="000000"/>
              <w:bottom w:val="single" w:sz="8.000021" w:space="0" w:color="000000"/>
              <w:left w:val="single" w:sz="8.000244" w:space="0" w:color="000000"/>
              <w:right w:val="single" w:sz="8.0004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076" w:space="0" w:color="000000"/>
              <w:bottom w:val="single" w:sz="8.000021" w:space="0" w:color="000000"/>
              <w:left w:val="single" w:sz="8.000436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BPS_A_IN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76" w:space="0" w:color="000000"/>
              <w:bottom w:val="single" w:sz="8.000021" w:space="0" w:color="000000"/>
              <w:left w:val="single" w:sz="8.00024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40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" w:space="0" w:color="000000"/>
              <w:bottom w:val="single" w:sz="8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" w:space="0" w:color="000000"/>
              <w:bottom w:val="single" w:sz="8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50" w:type="dxa"/>
            <w:tcBorders>
              <w:top w:val="single" w:sz="8" w:space="0" w:color="000000"/>
              <w:bottom w:val="single" w:sz="8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" w:space="0" w:color="000000"/>
              <w:bottom w:val="single" w:sz="8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" w:space="0" w:color="000000"/>
              <w:bottom w:val="single" w:sz="8.000586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4" w:after="0" w:line="264" w:lineRule="exact"/>
              <w:ind w:left="70" w:right="2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GE+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" w:space="0" w:color="000000"/>
              <w:bottom w:val="single" w:sz="8.000586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" w:space="0" w:color="000000"/>
              <w:bottom w:val="single" w:sz="8.000586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4" w:after="0" w:line="264" w:lineRule="exact"/>
              <w:ind w:left="70" w:right="4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GE+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" w:space="0" w:color="000000"/>
              <w:bottom w:val="single" w:sz="8.000586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7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586" w:space="0" w:color="000000"/>
              <w:bottom w:val="single" w:sz="8.00029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3" w:after="0" w:line="264" w:lineRule="exact"/>
              <w:ind w:left="70" w:right="82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586" w:space="0" w:color="000000"/>
              <w:bottom w:val="single" w:sz="8.00029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586" w:space="0" w:color="000000"/>
              <w:bottom w:val="single" w:sz="8.00029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586" w:space="0" w:color="000000"/>
              <w:bottom w:val="single" w:sz="8.00029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29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4" w:after="0" w:line="264" w:lineRule="exact"/>
              <w:ind w:left="70" w:right="4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BPS_B_IN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293" w:space="0" w:color="000000"/>
              <w:bottom w:val="single" w:sz="8.00029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3" w:space="0" w:color="000000"/>
              <w:bottom w:val="single" w:sz="8.00029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BPS_B_IN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29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146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3" w:after="0" w:line="264" w:lineRule="exact"/>
              <w:ind w:left="70" w:right="42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BPS_C_IN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293" w:space="0" w:color="000000"/>
              <w:bottom w:val="single" w:sz="8.000146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3" w:space="0" w:color="000000"/>
              <w:bottom w:val="single" w:sz="8.000146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BPS_C_IN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146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46" w:space="0" w:color="000000"/>
              <w:bottom w:val="single" w:sz="8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146" w:space="0" w:color="000000"/>
              <w:bottom w:val="single" w:sz="8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146" w:space="0" w:color="000000"/>
              <w:bottom w:val="single" w:sz="8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146" w:space="0" w:color="000000"/>
              <w:bottom w:val="single" w:sz="8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" w:space="0" w:color="000000"/>
              <w:bottom w:val="single" w:sz="8.000146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" w:space="0" w:color="000000"/>
              <w:bottom w:val="single" w:sz="8.000146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" w:space="0" w:color="000000"/>
              <w:bottom w:val="single" w:sz="8.000146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" w:space="0" w:color="000000"/>
              <w:bottom w:val="single" w:sz="8.000146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" w:space="0" w:color="000000"/>
              <w:bottom w:val="single" w:sz="8.000146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146" w:space="0" w:color="000000"/>
              <w:bottom w:val="single" w:sz="8.00029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46" w:space="0" w:color="000000"/>
              <w:bottom w:val="single" w:sz="8.00029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146" w:space="0" w:color="000000"/>
              <w:bottom w:val="single" w:sz="8.00029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146" w:space="0" w:color="000000"/>
              <w:bottom w:val="single" w:sz="8.00029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146" w:space="0" w:color="000000"/>
              <w:bottom w:val="single" w:sz="8.00029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29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293" w:space="0" w:color="000000"/>
              <w:bottom w:val="single" w:sz="8.00029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3" w:space="0" w:color="000000"/>
              <w:bottom w:val="single" w:sz="8.00029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29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12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40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146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B&amp;C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B&amp;C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293" w:space="0" w:color="000000"/>
              <w:bottom w:val="single" w:sz="8.000146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293" w:space="0" w:color="000000"/>
              <w:bottom w:val="single" w:sz="8.000146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B&amp;C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146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B&amp;C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146" w:space="0" w:color="000000"/>
              <w:bottom w:val="single" w:sz="8.00007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46" w:space="0" w:color="000000"/>
              <w:bottom w:val="single" w:sz="8.00007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146" w:space="0" w:color="000000"/>
              <w:bottom w:val="single" w:sz="8.00007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146" w:space="0" w:color="000000"/>
              <w:bottom w:val="single" w:sz="8.00007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3" w:after="0" w:line="264" w:lineRule="exact"/>
              <w:ind w:left="70" w:right="2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146" w:space="0" w:color="000000"/>
              <w:bottom w:val="single" w:sz="8.00007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73" w:space="0" w:color="000000"/>
              <w:bottom w:val="single" w:sz="8.000073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73" w:space="0" w:color="000000"/>
              <w:bottom w:val="single" w:sz="8.000073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4" w:after="0" w:line="264" w:lineRule="exact"/>
              <w:ind w:left="70" w:right="20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416" w:type="dxa"/>
            <w:tcBorders>
              <w:top w:val="single" w:sz="8.000073" w:space="0" w:color="000000"/>
              <w:bottom w:val="single" w:sz="8.000073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073" w:space="0" w:color="000000"/>
              <w:bottom w:val="single" w:sz="8.000073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4" w:after="0" w:line="264" w:lineRule="exact"/>
              <w:ind w:left="70" w:right="2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73" w:space="0" w:color="000000"/>
              <w:bottom w:val="single" w:sz="8.000073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73" w:space="0" w:color="000000"/>
              <w:bottom w:val="single" w:sz="8.000037" w:space="0" w:color="000000"/>
              <w:left w:val="single" w:sz="8" w:space="0" w:color="000000"/>
              <w:right w:val="single" w:sz="8.0002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73" w:space="0" w:color="000000"/>
              <w:bottom w:val="single" w:sz="8.000037" w:space="0" w:color="000000"/>
              <w:left w:val="single" w:sz="8.000295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16" w:type="dxa"/>
            <w:tcBorders>
              <w:top w:val="single" w:sz="8.000073" w:space="0" w:color="000000"/>
              <w:bottom w:val="single" w:sz="8.000037" w:space="0" w:color="000000"/>
              <w:left w:val="single" w:sz="8.000537" w:space="0" w:color="000000"/>
              <w:right w:val="single" w:sz="8.0009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50" w:type="dxa"/>
            <w:tcBorders>
              <w:top w:val="single" w:sz="8.000073" w:space="0" w:color="000000"/>
              <w:bottom w:val="single" w:sz="8.000037" w:space="0" w:color="000000"/>
              <w:left w:val="single" w:sz="8.000958" w:space="0" w:color="000000"/>
              <w:right w:val="single" w:sz="8.000537" w:space="0" w:color="000000"/>
            </w:tcBorders>
          </w:tcPr>
          <w:p>
            <w:pPr>
              <w:spacing w:before="23" w:after="0" w:line="264" w:lineRule="exact"/>
              <w:ind w:left="70" w:right="3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T1-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73" w:space="0" w:color="000000"/>
              <w:bottom w:val="single" w:sz="8.000037" w:space="0" w:color="000000"/>
              <w:left w:val="single" w:sz="8.00053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dri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2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</w:t>
      </w:r>
    </w:p>
    <w:p>
      <w:pPr>
        <w:spacing w:before="0" w:after="0" w:line="220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22" w:lineRule="exact"/>
        <w:ind w:left="120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5pt;margin-top:-308.200012pt;width:505.4996pt;height:230.5pt;mso-position-horizontal-relative:page;mso-position-vertical-relative:paragraph;z-index:-898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25" w:hRule="exact"/>
                    </w:trPr>
                    <w:tc>
                      <w:tcPr>
                        <w:tcW w:w="932" w:type="dxa"/>
                        <w:tcBorders>
                          <w:top w:val="single" w:sz="8" w:space="0" w:color="000000"/>
                          <w:bottom w:val="single" w:sz="8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bottom w:val="single" w:sz="8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finition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" w:space="0" w:color="000000"/>
                          <w:bottom w:val="single" w:sz="8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Specifi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000000"/>
                          <w:bottom w:val="single" w:sz="8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" w:space="0" w:color="000000"/>
                          <w:bottom w:val="single" w:sz="8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932" w:type="dxa"/>
                        <w:tcBorders>
                          <w:top w:val="single" w:sz="8" w:space="0" w:color="000000"/>
                          <w:bottom w:val="single" w:sz="8.000586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J11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" w:space="0" w:color="000000"/>
                          <w:bottom w:val="single" w:sz="8.000586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4" w:after="0" w:line="264" w:lineRule="exact"/>
                          <w:ind w:left="70" w:right="7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7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" w:space="0" w:color="000000"/>
                          <w:bottom w:val="single" w:sz="8.000586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-2P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000000"/>
                          <w:bottom w:val="single" w:sz="8.000586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T1-SCR2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" w:space="0" w:color="000000"/>
                          <w:bottom w:val="single" w:sz="8.000586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932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J15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4" w:after="0" w:line="264" w:lineRule="exact"/>
                          <w:ind w:left="70" w:right="7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7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-2P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T1-SCR3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932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J8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1121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-2P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P=3.96mm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T1+SCR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932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J10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1121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-2P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P=3.96mm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T2+SCR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932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" w:space="0" w:color="000000"/>
                          <w:right w:val="single" w:sz="8.000066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J12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27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066" w:space="0" w:color="000000"/>
                          <w:right w:val="single" w:sz="8.00009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375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098" w:space="0" w:color="000000"/>
                          <w:right w:val="single" w:sz="8.00048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1121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-2P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P=3.96mm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487" w:space="0" w:color="000000"/>
                          <w:right w:val="single" w:sz="8.00040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T3+SCR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409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ositi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SCR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v:shape style="width:259.913021pt;height:171.75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" w:after="0" w:line="240" w:lineRule="auto"/>
        <w:ind w:left="1046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Figu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33.P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  <w:cols w:num="2" w:equalWidth="0">
            <w:col w:w="2459" w:space="90"/>
            <w:col w:w="777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output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finition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5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descri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40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293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751" w:type="dxa"/>
            <w:tcBorders>
              <w:top w:val="single" w:sz="8.000293" w:space="0" w:color="000000"/>
              <w:bottom w:val="single" w:sz="8.000293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293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-6P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93" w:space="0" w:color="000000"/>
              <w:bottom w:val="single" w:sz="8.000293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/>
            <w:rPr/>
          </w:p>
        </w:tc>
        <w:tc>
          <w:tcPr>
            <w:tcW w:w="2012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586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93" w:space="0" w:color="000000"/>
              <w:bottom w:val="single" w:sz="8.000586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93" w:space="0" w:color="000000"/>
              <w:bottom w:val="single" w:sz="8.000586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G_SCR+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586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586" w:space="0" w:color="000000"/>
              <w:bottom w:val="single" w:sz="8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586" w:space="0" w:color="000000"/>
              <w:bottom w:val="single" w:sz="8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586" w:space="0" w:color="000000"/>
              <w:bottom w:val="single" w:sz="8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586" w:space="0" w:color="000000"/>
              <w:bottom w:val="single" w:sz="8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G_SCR-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586" w:space="0" w:color="000000"/>
              <w:bottom w:val="single" w:sz="8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" w:space="0" w:color="000000"/>
              <w:bottom w:val="single" w:sz="8.000586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" w:space="0" w:color="000000"/>
              <w:bottom w:val="single" w:sz="8.000586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" w:space="0" w:color="000000"/>
              <w:bottom w:val="single" w:sz="8.000586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T1-SCR1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" w:space="0" w:color="000000"/>
              <w:bottom w:val="single" w:sz="8.000586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586" w:space="0" w:color="000000"/>
              <w:bottom w:val="single" w:sz="8.000293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586" w:space="0" w:color="000000"/>
              <w:bottom w:val="single" w:sz="8.000293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586" w:space="0" w:color="000000"/>
              <w:bottom w:val="single" w:sz="8.000293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T1-SCR2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586" w:space="0" w:color="000000"/>
              <w:bottom w:val="single" w:sz="8.000293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293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93" w:space="0" w:color="000000"/>
              <w:bottom w:val="single" w:sz="8.000293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T1-SCR3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293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83" w:hRule="exact"/>
        </w:trPr>
        <w:tc>
          <w:tcPr>
            <w:tcW w:w="940" w:type="dxa"/>
            <w:tcBorders>
              <w:top w:val="single" w:sz="8.000293" w:space="0" w:color="000000"/>
              <w:bottom w:val="single" w:sz="8.000088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93" w:space="0" w:color="000000"/>
              <w:bottom w:val="single" w:sz="8.000088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93" w:space="0" w:color="000000"/>
              <w:bottom w:val="single" w:sz="8.000088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93" w:space="0" w:color="000000"/>
              <w:bottom w:val="single" w:sz="8.000088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BPS_B_R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93" w:space="0" w:color="000000"/>
              <w:bottom w:val="single" w:sz="8.000088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6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88" w:space="0" w:color="000000"/>
              <w:bottom w:val="single" w:sz="8.000234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88" w:space="0" w:color="000000"/>
              <w:bottom w:val="single" w:sz="8.000234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088" w:space="0" w:color="000000"/>
              <w:bottom w:val="single" w:sz="8.000234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088" w:space="0" w:color="000000"/>
              <w:bottom w:val="single" w:sz="8.000234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T1+SCR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88" w:space="0" w:color="000000"/>
              <w:bottom w:val="single" w:sz="8.000234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34" w:space="0" w:color="000000"/>
              <w:bottom w:val="single" w:sz="8.000352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34" w:space="0" w:color="000000"/>
              <w:bottom w:val="single" w:sz="8.000352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34" w:space="0" w:color="000000"/>
              <w:bottom w:val="single" w:sz="8.000352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34" w:space="0" w:color="000000"/>
              <w:bottom w:val="single" w:sz="8.000352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T2+SCR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34" w:space="0" w:color="000000"/>
              <w:bottom w:val="single" w:sz="8.000352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352" w:space="0" w:color="000000"/>
              <w:bottom w:val="single" w:sz="8.000205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352" w:space="0" w:color="000000"/>
              <w:bottom w:val="single" w:sz="8.000205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352" w:space="0" w:color="000000"/>
              <w:bottom w:val="single" w:sz="8.000205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352" w:space="0" w:color="000000"/>
              <w:bottom w:val="single" w:sz="8.000205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T3+SCR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352" w:space="0" w:color="000000"/>
              <w:bottom w:val="single" w:sz="8.000205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205" w:space="0" w:color="000000"/>
              <w:bottom w:val="single" w:sz="8.000059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205" w:space="0" w:color="000000"/>
              <w:bottom w:val="single" w:sz="8.000059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205" w:space="0" w:color="000000"/>
              <w:bottom w:val="single" w:sz="8.000059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205" w:space="0" w:color="000000"/>
              <w:bottom w:val="single" w:sz="8.000059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BPS_A_SCR1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205" w:space="0" w:color="000000"/>
              <w:bottom w:val="single" w:sz="8.000059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59" w:space="0" w:color="000000"/>
              <w:bottom w:val="single" w:sz="8.000088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59" w:space="0" w:color="000000"/>
              <w:bottom w:val="single" w:sz="8.000088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059" w:space="0" w:color="000000"/>
              <w:bottom w:val="single" w:sz="8.000088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059" w:space="0" w:color="000000"/>
              <w:bottom w:val="single" w:sz="8.000088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BPS_A_SCR2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59" w:space="0" w:color="000000"/>
              <w:bottom w:val="single" w:sz="8.000088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88" w:space="0" w:color="000000"/>
              <w:bottom w:val="single" w:sz="8.000132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88" w:space="0" w:color="000000"/>
              <w:bottom w:val="single" w:sz="8.000132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088" w:space="0" w:color="000000"/>
              <w:bottom w:val="single" w:sz="8.000132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088" w:space="0" w:color="000000"/>
              <w:bottom w:val="single" w:sz="8.000132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BPS_B_SCR1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88" w:space="0" w:color="000000"/>
              <w:bottom w:val="single" w:sz="8.000132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132" w:space="0" w:color="000000"/>
              <w:bottom w:val="single" w:sz="8.000015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132" w:space="0" w:color="000000"/>
              <w:bottom w:val="single" w:sz="8.000015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132" w:space="0" w:color="000000"/>
              <w:bottom w:val="single" w:sz="8.000015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132" w:space="0" w:color="000000"/>
              <w:bottom w:val="single" w:sz="8.000015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BPS_B_SCR2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132" w:space="0" w:color="000000"/>
              <w:bottom w:val="single" w:sz="8.000015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40" w:type="dxa"/>
            <w:tcBorders>
              <w:top w:val="single" w:sz="8.000015" w:space="0" w:color="000000"/>
              <w:bottom w:val="single" w:sz="8.000022" w:space="0" w:color="000000"/>
              <w:left w:val="single" w:sz="8" w:space="0" w:color="000000"/>
              <w:right w:val="single" w:sz="8.00037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42" w:type="dxa"/>
            <w:tcBorders>
              <w:top w:val="single" w:sz="8.000015" w:space="0" w:color="000000"/>
              <w:bottom w:val="single" w:sz="8.000022" w:space="0" w:color="000000"/>
              <w:left w:val="single" w:sz="8.000376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015" w:space="0" w:color="000000"/>
              <w:bottom w:val="single" w:sz="8.000022" w:space="0" w:color="000000"/>
              <w:left w:val="single" w:sz="8.000684" w:space="0" w:color="000000"/>
              <w:right w:val="single" w:sz="8.0016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751" w:type="dxa"/>
            <w:tcBorders>
              <w:top w:val="single" w:sz="8.000015" w:space="0" w:color="000000"/>
              <w:bottom w:val="single" w:sz="8.000022" w:space="0" w:color="000000"/>
              <w:left w:val="single" w:sz="8.001641" w:space="0" w:color="000000"/>
              <w:right w:val="single" w:sz="8.0006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BPS_C_SCR1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12" w:type="dxa"/>
            <w:tcBorders>
              <w:top w:val="single" w:sz="8.000015" w:space="0" w:color="000000"/>
              <w:bottom w:val="single" w:sz="8.000022" w:space="0" w:color="000000"/>
              <w:left w:val="single" w:sz="8.00068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BPS_C_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SCR2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2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-Boo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IG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-Cha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MOSFET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30.475006pt;margin-top:11.245911pt;width:351.048994pt;height:136.499988pt;mso-position-horizontal-relative:page;mso-position-vertical-relative:paragraph;z-index:-8986" type="#_x0000_t75">
            <v:imagedata r:id="rId39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output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finition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5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4389" w:space="7"/>
            <w:col w:w="5924"/>
          </w:cols>
        </w:sectPr>
      </w:pPr>
      <w:rPr/>
    </w:p>
    <w:p>
      <w:pPr>
        <w:spacing w:before="1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32" w:type="dxa"/>
            <w:tcBorders>
              <w:top w:val="single" w:sz="8.000146" w:space="0" w:color="000000"/>
              <w:bottom w:val="single" w:sz="8.000146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46" w:space="0" w:color="000000"/>
              <w:bottom w:val="single" w:sz="8.000146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146" w:space="0" w:color="000000"/>
              <w:bottom w:val="single" w:sz="8.000146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32" w:type="dxa"/>
            <w:tcBorders>
              <w:top w:val="single" w:sz="8.000146" w:space="0" w:color="000000"/>
              <w:bottom w:val="single" w:sz="8.000146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46" w:space="0" w:color="000000"/>
              <w:bottom w:val="single" w:sz="8.000146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46" w:space="0" w:color="000000"/>
              <w:bottom w:val="single" w:sz="8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.000146" w:space="0" w:color="000000"/>
              <w:bottom w:val="single" w:sz="8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146" w:space="0" w:color="000000"/>
              <w:bottom w:val="single" w:sz="8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3" w:after="0" w:line="264" w:lineRule="exact"/>
              <w:ind w:left="70" w:right="1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46" w:space="0" w:color="000000"/>
              <w:bottom w:val="single" w:sz="8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" w:space="0" w:color="000000"/>
              <w:bottom w:val="single" w:sz="8.000146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.000146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.000146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.000146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.000146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.000146" w:space="0" w:color="000000"/>
              <w:bottom w:val="single" w:sz="8.000073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46" w:space="0" w:color="000000"/>
              <w:bottom w:val="single" w:sz="8.000073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146" w:space="0" w:color="000000"/>
              <w:bottom w:val="single" w:sz="8.000073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146" w:space="0" w:color="000000"/>
              <w:bottom w:val="single" w:sz="8.000073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46" w:space="0" w:color="000000"/>
              <w:bottom w:val="single" w:sz="8.000073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08" w:hRule="exact"/>
        </w:trPr>
        <w:tc>
          <w:tcPr>
            <w:tcW w:w="932" w:type="dxa"/>
            <w:tcBorders>
              <w:top w:val="single" w:sz="8.000073" w:space="0" w:color="000000"/>
              <w:bottom w:val="single" w:sz="8.000176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073" w:space="0" w:color="000000"/>
              <w:bottom w:val="single" w:sz="8.000176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4" w:after="0" w:line="264" w:lineRule="exact"/>
              <w:ind w:left="70" w:right="39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073" w:space="0" w:color="000000"/>
              <w:bottom w:val="single" w:sz="8.000176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-30P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073" w:space="0" w:color="000000"/>
              <w:bottom w:val="single" w:sz="8.000176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/>
            <w:rPr/>
          </w:p>
        </w:tc>
        <w:tc>
          <w:tcPr>
            <w:tcW w:w="1994" w:type="dxa"/>
            <w:tcBorders>
              <w:top w:val="single" w:sz="8.000073" w:space="0" w:color="000000"/>
              <w:bottom w:val="single" w:sz="8.000176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2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.000176" w:space="0" w:color="000000"/>
              <w:bottom w:val="single" w:sz="8.000029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76" w:space="0" w:color="000000"/>
              <w:bottom w:val="single" w:sz="8.000029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.000176" w:space="0" w:color="000000"/>
              <w:bottom w:val="single" w:sz="8.000029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176" w:space="0" w:color="000000"/>
              <w:bottom w:val="single" w:sz="8.000029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3" w:after="0" w:line="264" w:lineRule="exact"/>
              <w:ind w:left="70" w:right="1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76" w:space="0" w:color="000000"/>
              <w:bottom w:val="single" w:sz="8.000029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.000029" w:space="0" w:color="000000"/>
              <w:bottom w:val="single" w:sz="8.000066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029" w:space="0" w:color="000000"/>
              <w:bottom w:val="single" w:sz="8.000066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3" w:after="0" w:line="264" w:lineRule="exact"/>
              <w:ind w:left="70" w:right="41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029" w:space="0" w:color="000000"/>
              <w:bottom w:val="single" w:sz="8.000066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029" w:space="0" w:color="000000"/>
              <w:bottom w:val="single" w:sz="8.000066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029" w:space="0" w:color="000000"/>
              <w:bottom w:val="single" w:sz="8.000066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.000066" w:space="0" w:color="000000"/>
              <w:bottom w:val="single" w:sz="8.000011" w:space="0" w:color="000000"/>
              <w:left w:val="single" w:sz="8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066" w:space="0" w:color="000000"/>
              <w:bottom w:val="single" w:sz="8.000011" w:space="0" w:color="000000"/>
              <w:left w:val="single" w:sz="8.000098" w:space="0" w:color="000000"/>
              <w:right w:val="single" w:sz="8.000146" w:space="0" w:color="000000"/>
            </w:tcBorders>
          </w:tcPr>
          <w:p>
            <w:pPr>
              <w:spacing w:before="23" w:after="0" w:line="264" w:lineRule="exact"/>
              <w:ind w:left="70" w:right="1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BUS+/BU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BUS+/BU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066" w:space="0" w:color="000000"/>
              <w:bottom w:val="single" w:sz="8.000011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066" w:space="0" w:color="000000"/>
              <w:bottom w:val="single" w:sz="8.000011" w:space="0" w:color="000000"/>
              <w:left w:val="single" w:sz="8.000731" w:space="0" w:color="000000"/>
              <w:right w:val="single" w:sz="8.000614" w:space="0" w:color="000000"/>
            </w:tcBorders>
          </w:tcPr>
          <w:p>
            <w:pPr>
              <w:spacing w:before="23" w:after="0" w:line="264" w:lineRule="exact"/>
              <w:ind w:left="70" w:right="4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066" w:space="0" w:color="000000"/>
              <w:bottom w:val="single" w:sz="8.000011" w:space="0" w:color="000000"/>
              <w:left w:val="single" w:sz="8.00061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BUS+/BU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1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AT-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2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33.850006pt;margin-top:13.277369pt;width:343.547994pt;height:171.749976pt;mso-position-horizontal-relative:page;mso-position-vertical-relative:paragraph;z-index:-8985" type="#_x0000_t75">
            <v:imagedata r:id="rId40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Induc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3157" w:space="1082"/>
            <w:col w:w="6081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932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293" w:space="0" w:color="000000"/>
              <w:bottom w:val="single" w:sz="8.000293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75" w:type="dxa"/>
            <w:tcBorders>
              <w:top w:val="single" w:sz="8.000293" w:space="0" w:color="000000"/>
              <w:bottom w:val="single" w:sz="8.000293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32" w:type="dxa"/>
            <w:tcBorders>
              <w:top w:val="single" w:sz="8.000293" w:space="0" w:color="000000"/>
              <w:bottom w:val="single" w:sz="8.000293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293" w:space="0" w:color="000000"/>
              <w:bottom w:val="single" w:sz="8.000293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293" w:space="0" w:color="000000"/>
              <w:bottom w:val="single" w:sz="8.000146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.000293" w:space="0" w:color="000000"/>
              <w:bottom w:val="single" w:sz="8.000146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293" w:space="0" w:color="000000"/>
              <w:bottom w:val="single" w:sz="8.000146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293" w:space="0" w:color="000000"/>
              <w:bottom w:val="single" w:sz="8.000146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46" w:space="0" w:color="000000"/>
              <w:bottom w:val="single" w:sz="8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.000146" w:space="0" w:color="000000"/>
              <w:bottom w:val="single" w:sz="8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146" w:space="0" w:color="000000"/>
              <w:bottom w:val="single" w:sz="8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46" w:space="0" w:color="000000"/>
              <w:bottom w:val="single" w:sz="8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932" w:type="dxa"/>
            <w:tcBorders>
              <w:top w:val="single" w:sz="8" w:space="0" w:color="000000"/>
              <w:bottom w:val="single" w:sz="8.000146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.000146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.000146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.000146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.000146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.000146" w:space="0" w:color="000000"/>
              <w:bottom w:val="single" w:sz="8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.000146" w:space="0" w:color="000000"/>
              <w:bottom w:val="single" w:sz="8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.000146" w:space="0" w:color="000000"/>
              <w:bottom w:val="single" w:sz="8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.000146" w:space="0" w:color="000000"/>
              <w:bottom w:val="single" w:sz="8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932" w:type="dxa"/>
            <w:tcBorders>
              <w:top w:val="single" w:sz="8" w:space="0" w:color="000000"/>
              <w:bottom w:val="single" w:sz="8.000037" w:space="0" w:color="000000"/>
              <w:left w:val="single" w:sz="8" w:space="0" w:color="000000"/>
              <w:right w:val="single" w:sz="8.00006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.000037" w:space="0" w:color="000000"/>
              <w:left w:val="single" w:sz="8.000066" w:space="0" w:color="000000"/>
              <w:right w:val="single" w:sz="8.00009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375" w:type="dxa"/>
            <w:tcBorders>
              <w:top w:val="single" w:sz="8" w:space="0" w:color="000000"/>
              <w:bottom w:val="single" w:sz="8.000037" w:space="0" w:color="000000"/>
              <w:left w:val="single" w:sz="8.000098" w:space="0" w:color="000000"/>
              <w:right w:val="single" w:sz="8.00048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.000037" w:space="0" w:color="000000"/>
              <w:left w:val="single" w:sz="8.000487" w:space="0" w:color="000000"/>
              <w:right w:val="single" w:sz="8.0004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94" w:type="dxa"/>
            <w:tcBorders>
              <w:top w:val="single" w:sz="8" w:space="0" w:color="000000"/>
              <w:bottom w:val="single" w:sz="8.000037" w:space="0" w:color="000000"/>
              <w:left w:val="single" w:sz="8.00040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586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586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586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586" w:space="0" w:color="000000"/>
              <w:bottom w:val="single" w:sz="8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14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586" w:space="0" w:color="000000"/>
              <w:bottom w:val="single" w:sz="8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586" w:space="0" w:color="000000"/>
              <w:bottom w:val="single" w:sz="8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586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4" w:after="0" w:line="264" w:lineRule="exact"/>
              <w:ind w:left="70" w:right="14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586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586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586" w:space="0" w:color="000000"/>
              <w:bottom w:val="single" w:sz="8.000293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4" w:after="0" w:line="264" w:lineRule="exact"/>
              <w:ind w:left="70" w:right="14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586" w:space="0" w:color="000000"/>
              <w:bottom w:val="single" w:sz="8.000293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586" w:space="0" w:color="000000"/>
              <w:bottom w:val="single" w:sz="8.000293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293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P40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293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PH2_INV_FUS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293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293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PH2_INV_FUS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P42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146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PH3_INV_FUS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146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146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PH3_INV_FUS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146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P44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PH1_INV_FUS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UHT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II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elded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assemblies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nic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PH1_INV_FUS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26" w:type="dxa"/>
            <w:tcBorders>
              <w:top w:val="single" w:sz="8.000146" w:space="0" w:color="000000"/>
              <w:bottom w:val="single" w:sz="8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381" w:hRule="exact"/>
        </w:trPr>
        <w:tc>
          <w:tcPr>
            <w:tcW w:w="739" w:type="dxa"/>
            <w:tcBorders>
              <w:top w:val="single" w:sz="8" w:space="0" w:color="000000"/>
              <w:bottom w:val="single" w:sz="8.000293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293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7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PH1_INV_Q_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31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293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293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3" w:after="0" w:line="264" w:lineRule="exact"/>
              <w:ind w:left="70" w:right="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PH1_INV_Q_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293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ompone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381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146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7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PH2_INV_Q_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32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146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146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3" w:after="0" w:line="264" w:lineRule="exact"/>
              <w:ind w:left="70" w:right="1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PH2_INV_Q_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146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ompone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381" w:hRule="exact"/>
        </w:trPr>
        <w:tc>
          <w:tcPr>
            <w:tcW w:w="739" w:type="dxa"/>
            <w:tcBorders>
              <w:top w:val="single" w:sz="8.000146" w:space="0" w:color="000000"/>
              <w:bottom w:val="single" w:sz="8.000146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.000146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4" w:after="0" w:line="264" w:lineRule="exact"/>
              <w:ind w:left="70" w:right="78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PH3_INV_Q_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3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.000146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.000146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>
              <w:spacing w:before="24" w:after="0" w:line="264" w:lineRule="exact"/>
              <w:ind w:left="70" w:right="10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PH3_INV_Q_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C1E2&amp;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46" w:space="0" w:color="000000"/>
              <w:bottom w:val="single" w:sz="8.000146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ompone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19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" w:space="0" w:color="000000"/>
              <w:left w:val="single" w:sz="8.000195" w:space="0" w:color="000000"/>
              <w:right w:val="single" w:sz="8.000244" w:space="0" w:color="000000"/>
            </w:tcBorders>
          </w:tcPr>
          <w:p>
            <w:pPr>
              <w:spacing w:before="23" w:after="0" w:line="264" w:lineRule="exact"/>
              <w:ind w:left="70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" w:space="0" w:color="000000"/>
              <w:left w:val="single" w:sz="8.000244" w:space="0" w:color="000000"/>
              <w:right w:val="single" w:sz="8.00121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-26P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" w:space="0" w:color="000000"/>
              <w:left w:val="single" w:sz="8.001219" w:space="0" w:color="000000"/>
              <w:right w:val="single" w:sz="8.000785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146" w:space="0" w:color="000000"/>
              <w:bottom w:val="single" w:sz="8" w:space="0" w:color="000000"/>
              <w:left w:val="single" w:sz="8.000785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77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-Auxilia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-Hal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-brid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41.725006pt;margin-top:13.177368pt;width:328.549988pt;height:120.749985pt;mso-position-horizontal-relative:page;mso-position-vertical-relative:paragraph;z-index:-8984" type="#_x0000_t75">
            <v:imagedata r:id="rId41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speed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egul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2879" w:space="1241"/>
            <w:col w:w="6200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.000295" w:space="0" w:color="000000"/>
              <w:bottom w:val="single" w:sz="8.000295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5" w:space="0" w:color="000000"/>
              <w:bottom w:val="single" w:sz="8.000295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5" w:space="0" w:color="000000"/>
              <w:bottom w:val="single" w:sz="8.000295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00" w:type="dxa"/>
            <w:tcBorders>
              <w:top w:val="single" w:sz="8.000295" w:space="0" w:color="000000"/>
              <w:bottom w:val="single" w:sz="8.000295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5" w:space="0" w:color="000000"/>
              <w:bottom w:val="single" w:sz="8.000295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295" w:space="0" w:color="000000"/>
              <w:bottom w:val="single" w:sz="8.000291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5" w:space="0" w:color="000000"/>
              <w:bottom w:val="single" w:sz="8.000291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+DCBUS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+BUS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95" w:space="0" w:color="000000"/>
              <w:bottom w:val="single" w:sz="8.000291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5" w:space="0" w:color="000000"/>
              <w:bottom w:val="single" w:sz="8.000291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+DCBUS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5" w:space="0" w:color="000000"/>
              <w:bottom w:val="single" w:sz="8.000291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291" w:space="0" w:color="000000"/>
              <w:bottom w:val="single" w:sz="8.000144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1" w:space="0" w:color="000000"/>
              <w:bottom w:val="single" w:sz="8.000144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-DCBUS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91" w:space="0" w:color="000000"/>
              <w:bottom w:val="single" w:sz="8.000144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8*8.4*11.1mm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1" w:space="0" w:color="000000"/>
              <w:bottom w:val="single" w:sz="8.000144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-DCBUS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1" w:space="0" w:color="000000"/>
              <w:bottom w:val="single" w:sz="8.000144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144" w:space="0" w:color="000000"/>
              <w:bottom w:val="single" w:sz="8.000205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4" w:space="0" w:color="000000"/>
              <w:bottom w:val="single" w:sz="8.000205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3" w:after="0" w:line="264" w:lineRule="exact"/>
              <w:ind w:left="70" w:right="11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4" w:space="0" w:color="000000"/>
              <w:bottom w:val="single" w:sz="8.000205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4" w:space="0" w:color="000000"/>
              <w:bottom w:val="single" w:sz="8.000205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44" w:space="0" w:color="000000"/>
              <w:bottom w:val="single" w:sz="8.000205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4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05" w:space="0" w:color="000000"/>
              <w:bottom w:val="single" w:sz="8.000059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05" w:space="0" w:color="000000"/>
              <w:bottom w:val="single" w:sz="8.000059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+24V_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05" w:space="0" w:color="000000"/>
              <w:bottom w:val="single" w:sz="8.000059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05" w:space="0" w:color="000000"/>
              <w:bottom w:val="single" w:sz="8.000059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+24V_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05" w:space="0" w:color="000000"/>
              <w:bottom w:val="single" w:sz="8.000059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059" w:space="0" w:color="000000"/>
              <w:bottom w:val="single" w:sz="8.000161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59" w:space="0" w:color="000000"/>
              <w:bottom w:val="single" w:sz="8.000161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4" w:after="0" w:line="264" w:lineRule="exact"/>
              <w:ind w:left="70" w:right="13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VBPS_A/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T+/VINV_A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Supply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059" w:space="0" w:color="000000"/>
              <w:bottom w:val="single" w:sz="8.000161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4PIN)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059" w:space="0" w:color="000000"/>
              <w:bottom w:val="single" w:sz="8.000161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4" w:after="0" w:line="264" w:lineRule="exact"/>
              <w:ind w:left="70" w:right="14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VBPS_A/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VINV_A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059" w:space="0" w:color="000000"/>
              <w:bottom w:val="single" w:sz="8.000161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144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Supply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161" w:space="0" w:color="000000"/>
              <w:bottom w:val="single" w:sz="8.000015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61" w:space="0" w:color="000000"/>
              <w:bottom w:val="single" w:sz="8.000015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3" w:after="0" w:line="264" w:lineRule="exact"/>
              <w:ind w:left="70" w:right="6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C_THERMAL_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2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61" w:space="0" w:color="000000"/>
              <w:bottom w:val="single" w:sz="8.000015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61" w:space="0" w:color="000000"/>
              <w:bottom w:val="single" w:sz="8.000015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>
              <w:spacing w:before="23" w:after="0" w:line="264" w:lineRule="exact"/>
              <w:ind w:left="70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C_THERMAL_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61" w:space="0" w:color="000000"/>
              <w:bottom w:val="single" w:sz="8.000015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1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15" w:space="0" w:color="000000"/>
              <w:bottom w:val="single" w:sz="8.000022" w:space="0" w:color="000000"/>
              <w:left w:val="single" w:sz="8" w:space="0" w:color="000000"/>
              <w:right w:val="single" w:sz="8.0001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15" w:space="0" w:color="000000"/>
              <w:bottom w:val="single" w:sz="8.000022" w:space="0" w:color="000000"/>
              <w:left w:val="single" w:sz="8.000117" w:space="0" w:color="000000"/>
              <w:right w:val="single" w:sz="8.0001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015" w:space="0" w:color="000000"/>
              <w:bottom w:val="single" w:sz="8.000022" w:space="0" w:color="000000"/>
              <w:left w:val="single" w:sz="8.000146" w:space="0" w:color="000000"/>
              <w:right w:val="single" w:sz="8.00073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015" w:space="0" w:color="000000"/>
              <w:bottom w:val="single" w:sz="8.000022" w:space="0" w:color="000000"/>
              <w:left w:val="single" w:sz="8.000731" w:space="0" w:color="000000"/>
              <w:right w:val="single" w:sz="8.00047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015" w:space="0" w:color="000000"/>
              <w:bottom w:val="single" w:sz="8.000022" w:space="0" w:color="000000"/>
              <w:left w:val="single" w:sz="8.00047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65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both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7.599869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.000223" w:space="0" w:color="000000"/>
              <w:bottom w:val="single" w:sz="8.000223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23" w:space="0" w:color="000000"/>
              <w:bottom w:val="single" w:sz="8.000223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23" w:space="0" w:color="000000"/>
              <w:bottom w:val="single" w:sz="8.000223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00" w:type="dxa"/>
            <w:tcBorders>
              <w:top w:val="single" w:sz="8.000223" w:space="0" w:color="000000"/>
              <w:bottom w:val="single" w:sz="8.000223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23" w:space="0" w:color="000000"/>
              <w:bottom w:val="single" w:sz="8.000223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23" w:space="0" w:color="000000"/>
              <w:bottom w:val="single" w:sz="8.000656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23" w:space="0" w:color="000000"/>
              <w:bottom w:val="single" w:sz="8.000656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3" w:after="0" w:line="264" w:lineRule="exact"/>
              <w:ind w:left="70" w:right="11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23" w:space="0" w:color="000000"/>
              <w:bottom w:val="single" w:sz="8.000656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23" w:space="0" w:color="000000"/>
              <w:bottom w:val="single" w:sz="8.000656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3" w:after="0" w:line="264" w:lineRule="exact"/>
              <w:ind w:left="70" w:right="4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23" w:space="0" w:color="000000"/>
              <w:bottom w:val="single" w:sz="8.000656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900" w:hRule="exact"/>
        </w:trPr>
        <w:tc>
          <w:tcPr>
            <w:tcW w:w="739" w:type="dxa"/>
            <w:tcBorders>
              <w:top w:val="single" w:sz="8.000656" w:space="0" w:color="000000"/>
              <w:bottom w:val="single" w:sz="8.000656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656" w:space="0" w:color="000000"/>
              <w:bottom w:val="single" w:sz="8.000656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up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656" w:space="0" w:color="000000"/>
              <w:bottom w:val="single" w:sz="8.000656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656" w:space="0" w:color="000000"/>
              <w:bottom w:val="single" w:sz="8.000656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656" w:space="0" w:color="000000"/>
              <w:bottom w:val="single" w:sz="8.000656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3" w:after="0" w:line="264" w:lineRule="exact"/>
              <w:ind w:left="70" w:right="10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656" w:space="0" w:color="000000"/>
              <w:bottom w:val="single" w:sz="8.000223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656" w:space="0" w:color="000000"/>
              <w:bottom w:val="single" w:sz="8.000223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3" w:after="0" w:line="264" w:lineRule="exact"/>
              <w:ind w:left="70" w:right="6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C_THERMAL_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2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656" w:space="0" w:color="000000"/>
              <w:bottom w:val="single" w:sz="8.000223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656" w:space="0" w:color="000000"/>
              <w:bottom w:val="single" w:sz="8.000223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3" w:after="0" w:line="264" w:lineRule="exact"/>
              <w:ind w:left="70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C_THERMAL_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656" w:space="0" w:color="000000"/>
              <w:bottom w:val="single" w:sz="8.000223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3" w:after="0" w:line="264" w:lineRule="exact"/>
              <w:ind w:left="70" w:right="1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23" w:space="0" w:color="000000"/>
              <w:bottom w:val="single" w:sz="8.000656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23" w:space="0" w:color="000000"/>
              <w:bottom w:val="single" w:sz="8.000656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223" w:space="0" w:color="000000"/>
              <w:bottom w:val="single" w:sz="8.000656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-10P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23" w:space="0" w:color="000000"/>
              <w:bottom w:val="single" w:sz="8.000656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+24V_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23" w:space="0" w:color="000000"/>
              <w:bottom w:val="single" w:sz="8.000656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3" w:after="0" w:line="264" w:lineRule="exact"/>
              <w:ind w:left="70" w:right="365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656" w:space="0" w:color="000000"/>
              <w:bottom w:val="single" w:sz="8.000070" w:space="0" w:color="000000"/>
              <w:left w:val="single" w:sz="8.000034" w:space="0" w:color="000000"/>
              <w:right w:val="single" w:sz="8.0000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656" w:space="0" w:color="000000"/>
              <w:bottom w:val="single" w:sz="8.000070" w:space="0" w:color="000000"/>
              <w:left w:val="single" w:sz="8.00001" w:space="0" w:color="000000"/>
              <w:right w:val="single" w:sz="8.000059" w:space="0" w:color="000000"/>
            </w:tcBorders>
          </w:tcPr>
          <w:p>
            <w:pPr>
              <w:spacing w:before="23" w:after="0" w:line="264" w:lineRule="exact"/>
              <w:ind w:left="70" w:right="67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+24_CSU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656" w:space="0" w:color="000000"/>
              <w:bottom w:val="single" w:sz="8.000070" w:space="0" w:color="000000"/>
              <w:left w:val="single" w:sz="8.000059" w:space="0" w:color="000000"/>
              <w:right w:val="single" w:sz="8.00033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656" w:space="0" w:color="000000"/>
              <w:bottom w:val="single" w:sz="8.000070" w:space="0" w:color="000000"/>
              <w:left w:val="single" w:sz="8.000333" w:space="0" w:color="000000"/>
              <w:right w:val="single" w:sz="8.00015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+24_CSU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656" w:space="0" w:color="000000"/>
              <w:bottom w:val="single" w:sz="8.000070" w:space="0" w:color="000000"/>
              <w:left w:val="single" w:sz="8.000158" w:space="0" w:color="000000"/>
              <w:right w:val="single" w:sz="8.000156" w:space="0" w:color="000000"/>
            </w:tcBorders>
          </w:tcPr>
          <w:p>
            <w:pPr>
              <w:spacing w:before="23" w:after="0" w:line="264" w:lineRule="exact"/>
              <w:ind w:left="70" w:right="2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3" w:after="0" w:line="240" w:lineRule="auto"/>
        <w:ind w:left="138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DSP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38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-Communi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1" w:after="0" w:line="240" w:lineRule="auto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</w:t>
      </w:r>
    </w:p>
    <w:p>
      <w:pPr>
        <w:spacing w:before="11" w:after="0" w:line="240" w:lineRule="auto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35.105011pt;margin-top:13.023648pt;width:343.547989pt;height:116.999954pt;mso-position-horizontal-relative:page;mso-position-vertical-relative:paragraph;z-index:-8983" type="#_x0000_t75">
            <v:imagedata r:id="rId42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-Displ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cuit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DSP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2220" w:space="2495"/>
            <w:col w:w="5605"/>
          </w:cols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finition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3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7.599897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.000059" w:space="0" w:color="000000"/>
              <w:bottom w:val="single" w:sz="8.000059" w:space="0" w:color="000000"/>
              <w:left w:val="single" w:sz="8.000017" w:space="0" w:color="000000"/>
              <w:right w:val="single" w:sz="8.0000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59" w:space="0" w:color="000000"/>
              <w:bottom w:val="single" w:sz="8.000059" w:space="0" w:color="000000"/>
              <w:left w:val="single" w:sz="8.000005" w:space="0" w:color="000000"/>
              <w:right w:val="single" w:sz="8.0000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.000059" w:space="0" w:color="000000"/>
              <w:bottom w:val="single" w:sz="8.000059" w:space="0" w:color="000000"/>
              <w:left w:val="single" w:sz="8.000029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82" w:type="dxa"/>
            <w:tcBorders>
              <w:top w:val="single" w:sz="8.000059" w:space="0" w:color="000000"/>
              <w:bottom w:val="single" w:sz="8.000059" w:space="0" w:color="000000"/>
              <w:left w:val="single" w:sz="8.000059" w:space="0" w:color="000000"/>
              <w:right w:val="single" w:sz="8.0001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059" w:space="0" w:color="000000"/>
              <w:bottom w:val="single" w:sz="8.000059" w:space="0" w:color="000000"/>
              <w:left w:val="single" w:sz="8.000137" w:space="0" w:color="000000"/>
              <w:right w:val="single" w:sz="8.00007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59" w:space="0" w:color="000000"/>
              <w:bottom w:val="single" w:sz="8.000087" w:space="0" w:color="000000"/>
              <w:left w:val="single" w:sz="8.000017" w:space="0" w:color="000000"/>
              <w:right w:val="single" w:sz="8.0000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59" w:space="0" w:color="000000"/>
              <w:bottom w:val="single" w:sz="8.000087" w:space="0" w:color="000000"/>
              <w:left w:val="single" w:sz="8.000005" w:space="0" w:color="000000"/>
              <w:right w:val="single" w:sz="8.000029" w:space="0" w:color="000000"/>
            </w:tcBorders>
          </w:tcPr>
          <w:p>
            <w:pPr>
              <w:spacing w:before="24" w:after="0" w:line="264" w:lineRule="exact"/>
              <w:ind w:left="70" w:right="11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.000059" w:space="0" w:color="000000"/>
              <w:bottom w:val="single" w:sz="8.000087" w:space="0" w:color="000000"/>
              <w:left w:val="single" w:sz="8.000029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059" w:space="0" w:color="000000"/>
              <w:bottom w:val="single" w:sz="8.000087" w:space="0" w:color="000000"/>
              <w:left w:val="single" w:sz="8.000059" w:space="0" w:color="000000"/>
              <w:right w:val="single" w:sz="8.000137" w:space="0" w:color="000000"/>
            </w:tcBorders>
          </w:tcPr>
          <w:p>
            <w:pPr>
              <w:spacing w:before="24" w:after="0" w:line="264" w:lineRule="exact"/>
              <w:ind w:left="70" w:right="28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059" w:space="0" w:color="000000"/>
              <w:bottom w:val="single" w:sz="8.000087" w:space="0" w:color="000000"/>
              <w:left w:val="single" w:sz="8.000137" w:space="0" w:color="000000"/>
              <w:right w:val="single" w:sz="8.00007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/-15V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900" w:hRule="exact"/>
        </w:trPr>
        <w:tc>
          <w:tcPr>
            <w:tcW w:w="739" w:type="dxa"/>
            <w:tcBorders>
              <w:top w:val="single" w:sz="8.000087" w:space="0" w:color="000000"/>
              <w:bottom w:val="single" w:sz="8.000087" w:space="0" w:color="000000"/>
              <w:left w:val="single" w:sz="8.000017" w:space="0" w:color="000000"/>
              <w:right w:val="single" w:sz="8.0000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87" w:space="0" w:color="000000"/>
              <w:bottom w:val="single" w:sz="8.000087" w:space="0" w:color="000000"/>
              <w:left w:val="single" w:sz="8.000005" w:space="0" w:color="000000"/>
              <w:right w:val="single" w:sz="8.000029" w:space="0" w:color="000000"/>
            </w:tcBorders>
          </w:tcPr>
          <w:p>
            <w:pPr>
              <w:spacing w:before="23" w:after="0" w:line="264" w:lineRule="exact"/>
              <w:ind w:left="70" w:right="2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.000087" w:space="0" w:color="000000"/>
              <w:bottom w:val="single" w:sz="8.000087" w:space="0" w:color="000000"/>
              <w:left w:val="single" w:sz="8.000029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087" w:space="0" w:color="000000"/>
              <w:bottom w:val="single" w:sz="8.000087" w:space="0" w:color="000000"/>
              <w:left w:val="single" w:sz="8.000059" w:space="0" w:color="000000"/>
              <w:right w:val="single" w:sz="8.0001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v_A/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48" w:type="dxa"/>
            <w:tcBorders>
              <w:top w:val="single" w:sz="8.000087" w:space="0" w:color="000000"/>
              <w:bottom w:val="single" w:sz="8.000087" w:space="0" w:color="000000"/>
              <w:left w:val="single" w:sz="8.000137" w:space="0" w:color="000000"/>
              <w:right w:val="single" w:sz="8.000078" w:space="0" w:color="000000"/>
            </w:tcBorders>
          </w:tcPr>
          <w:p>
            <w:pPr>
              <w:spacing w:before="23" w:after="0" w:line="264" w:lineRule="exact"/>
              <w:ind w:left="70" w:right="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87" w:space="0" w:color="000000"/>
              <w:bottom w:val="single" w:sz="8.000070" w:space="0" w:color="000000"/>
              <w:left w:val="single" w:sz="8.000017" w:space="0" w:color="000000"/>
              <w:right w:val="single" w:sz="8.0000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87" w:space="0" w:color="000000"/>
              <w:bottom w:val="single" w:sz="8.000070" w:space="0" w:color="000000"/>
              <w:left w:val="single" w:sz="8.000005" w:space="0" w:color="000000"/>
              <w:right w:val="single" w:sz="8.000029" w:space="0" w:color="000000"/>
            </w:tcBorders>
          </w:tcPr>
          <w:p>
            <w:pPr>
              <w:spacing w:before="23" w:after="0" w:line="264" w:lineRule="exact"/>
              <w:ind w:left="70" w:right="265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.000087" w:space="0" w:color="000000"/>
              <w:bottom w:val="single" w:sz="8.000070" w:space="0" w:color="000000"/>
              <w:left w:val="single" w:sz="8.000029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087" w:space="0" w:color="000000"/>
              <w:bottom w:val="single" w:sz="8.000070" w:space="0" w:color="000000"/>
              <w:left w:val="single" w:sz="8.000059" w:space="0" w:color="000000"/>
              <w:right w:val="single" w:sz="8.0001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v_B/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out_B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48" w:type="dxa"/>
            <w:tcBorders>
              <w:top w:val="single" w:sz="8.000087" w:space="0" w:color="000000"/>
              <w:bottom w:val="single" w:sz="8.000070" w:space="0" w:color="000000"/>
              <w:left w:val="single" w:sz="8.000137" w:space="0" w:color="000000"/>
              <w:right w:val="single" w:sz="8.000078" w:space="0" w:color="000000"/>
            </w:tcBorders>
          </w:tcPr>
          <w:p>
            <w:pPr>
              <w:spacing w:before="23" w:after="0" w:line="264" w:lineRule="exact"/>
              <w:ind w:left="70" w:right="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586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4" w:after="0" w:line="264" w:lineRule="exact"/>
              <w:ind w:left="70" w:right="268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586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586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v_C/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586" w:space="0" w:color="000000"/>
              <w:bottom w:val="single" w:sz="8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20" w:type="dxa"/>
            <w:tcBorders>
              <w:top w:val="single" w:sz="8.000586" w:space="0" w:color="000000"/>
              <w:bottom w:val="single" w:sz="8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586" w:space="0" w:color="000000"/>
              <w:bottom w:val="single" w:sz="8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15V+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586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4" w:after="0" w:line="264" w:lineRule="exact"/>
              <w:ind w:left="70" w:right="17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586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586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GE+/-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1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586" w:space="0" w:color="000000"/>
              <w:bottom w:val="single" w:sz="8.00029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586" w:space="0" w:color="000000"/>
              <w:bottom w:val="single" w:sz="8.00029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586" w:space="0" w:color="000000"/>
              <w:bottom w:val="single" w:sz="8.00029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Vin_A/Vin_N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29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2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29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29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29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Vin_B/Vin_C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2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29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4" w:after="0" w:line="264" w:lineRule="exact"/>
              <w:ind w:left="70" w:right="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29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-8P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29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4" w:after="0" w:line="264" w:lineRule="exact"/>
              <w:ind w:left="70" w:right="62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s_A/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s_N/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s_B/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s_C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1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29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3" w:after="0" w:line="264" w:lineRule="exact"/>
              <w:ind w:left="70" w:right="2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29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29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t+/Vb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293" w:space="0" w:color="000000"/>
              <w:bottom w:val="single" w:sz="8.000146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293" w:space="0" w:color="000000"/>
              <w:bottom w:val="single" w:sz="8.000146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1121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P=3.96mm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293" w:space="0" w:color="000000"/>
              <w:bottom w:val="single" w:sz="8.000146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Vbus+/Vbus-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146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1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sampling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allelsignal1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146" w:space="0" w:color="000000"/>
              <w:bottom w:val="single" w:sz="8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allelsignal1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146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146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allelsignal2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" w:space="0" w:color="000000"/>
              <w:bottom w:val="single" w:sz="8.000146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" w:space="0" w:color="000000"/>
              <w:bottom w:val="single" w:sz="8.000146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" w:space="0" w:color="000000"/>
              <w:bottom w:val="single" w:sz="8.000146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allelsignal2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.00007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.00007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3" w:after="0" w:line="264" w:lineRule="exact"/>
              <w:ind w:left="70" w:right="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ommuni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.00007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.00007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146" w:space="0" w:color="000000"/>
              <w:bottom w:val="single" w:sz="8.00007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27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or&amp;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ommuni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73" w:space="0" w:color="000000"/>
              <w:bottom w:val="single" w:sz="8.000073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CN3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73" w:space="0" w:color="000000"/>
              <w:bottom w:val="single" w:sz="8.000073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073" w:space="0" w:color="000000"/>
              <w:bottom w:val="single" w:sz="8.000073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302N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-16P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073" w:space="0" w:color="000000"/>
              <w:bottom w:val="single" w:sz="8.000073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073" w:space="0" w:color="000000"/>
              <w:bottom w:val="single" w:sz="8.000073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73" w:space="0" w:color="000000"/>
              <w:bottom w:val="single" w:sz="8.000146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073" w:space="0" w:color="000000"/>
              <w:bottom w:val="single" w:sz="8.000146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073" w:space="0" w:color="000000"/>
              <w:bottom w:val="single" w:sz="8.000146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-30P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073" w:space="0" w:color="000000"/>
              <w:bottom w:val="single" w:sz="8.000146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073" w:space="0" w:color="000000"/>
              <w:bottom w:val="single" w:sz="8.000146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381" w:hRule="exact"/>
        </w:trPr>
        <w:tc>
          <w:tcPr>
            <w:tcW w:w="739" w:type="dxa"/>
            <w:tcBorders>
              <w:top w:val="single" w:sz="8.000146" w:space="0" w:color="000000"/>
              <w:bottom w:val="single" w:sz="8.000037" w:space="0" w:color="000000"/>
              <w:left w:val="single" w:sz="8" w:space="0" w:color="000000"/>
              <w:right w:val="single" w:sz="8.00025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146" w:space="0" w:color="000000"/>
              <w:bottom w:val="single" w:sz="8.000037" w:space="0" w:color="000000"/>
              <w:left w:val="single" w:sz="8.000254" w:space="0" w:color="000000"/>
              <w:right w:val="single" w:sz="8.000317" w:space="0" w:color="000000"/>
            </w:tcBorders>
          </w:tcPr>
          <w:p>
            <w:pPr>
              <w:spacing w:before="24" w:after="0" w:line="264" w:lineRule="exact"/>
              <w:ind w:left="70" w:right="21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920" w:type="dxa"/>
            <w:tcBorders>
              <w:top w:val="single" w:sz="8.000146" w:space="0" w:color="000000"/>
              <w:bottom w:val="single" w:sz="8.000037" w:space="0" w:color="000000"/>
              <w:left w:val="single" w:sz="8.000317" w:space="0" w:color="000000"/>
              <w:right w:val="single" w:sz="8.0015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-26P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00" w:type="dxa"/>
            <w:tcBorders>
              <w:top w:val="single" w:sz="8.000146" w:space="0" w:color="000000"/>
              <w:bottom w:val="single" w:sz="8.000037" w:space="0" w:color="000000"/>
              <w:left w:val="single" w:sz="8.001584" w:space="0" w:color="000000"/>
              <w:right w:val="single" w:sz="8.001021" w:space="0" w:color="000000"/>
            </w:tcBorders>
          </w:tcPr>
          <w:p>
            <w:pPr/>
            <w:rPr/>
          </w:p>
        </w:tc>
        <w:tc>
          <w:tcPr>
            <w:tcW w:w="1526" w:type="dxa"/>
            <w:tcBorders>
              <w:top w:val="single" w:sz="8.000146" w:space="0" w:color="000000"/>
              <w:bottom w:val="single" w:sz="8.000037" w:space="0" w:color="000000"/>
              <w:left w:val="single" w:sz="8.001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" w:space="0" w:color="000000"/>
              <w:left w:val="single" w:sz="8.000020" w:space="0" w:color="000000"/>
              <w:right w:val="single" w:sz="8.00002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715" w:type="dxa"/>
            <w:tcBorders>
              <w:top w:val="single" w:sz="8" w:space="0" w:color="000000"/>
              <w:bottom w:val="single" w:sz="8" w:space="0" w:color="000000"/>
              <w:left w:val="single" w:sz="8.000024" w:space="0" w:color="000000"/>
              <w:right w:val="single" w:sz="8.0000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82" w:type="dxa"/>
            <w:tcBorders>
              <w:top w:val="single" w:sz="8" w:space="0" w:color="000000"/>
              <w:bottom w:val="single" w:sz="8" w:space="0" w:color="000000"/>
              <w:left w:val="single" w:sz="8.000068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" w:space="0" w:color="000000"/>
              <w:bottom w:val="single" w:sz="8.000586" w:space="0" w:color="000000"/>
              <w:left w:val="single" w:sz="8.000020" w:space="0" w:color="000000"/>
              <w:right w:val="single" w:sz="8.00002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" w:space="0" w:color="000000"/>
              <w:bottom w:val="single" w:sz="8.000586" w:space="0" w:color="000000"/>
              <w:left w:val="single" w:sz="8.000024" w:space="0" w:color="000000"/>
              <w:right w:val="single" w:sz="8.0000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" w:space="0" w:color="000000"/>
              <w:bottom w:val="single" w:sz="8.000586" w:space="0" w:color="000000"/>
              <w:left w:val="single" w:sz="8.000068" w:space="0" w:color="000000"/>
              <w:right w:val="single" w:sz="8.000107" w:space="0" w:color="000000"/>
            </w:tcBorders>
          </w:tcPr>
          <w:p>
            <w:pPr>
              <w:spacing w:before="24" w:after="0" w:line="264" w:lineRule="exact"/>
              <w:ind w:left="70" w:right="28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ASSI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.000586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275" w:type="dxa"/>
            <w:tcBorders>
              <w:top w:val="single" w:sz="8.000586" w:space="0" w:color="000000"/>
              <w:bottom w:val="single" w:sz="8.000293" w:space="0" w:color="000000"/>
              <w:left w:val="single" w:sz="8.000020" w:space="0" w:color="000000"/>
              <w:right w:val="single" w:sz="8.00002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715" w:type="dxa"/>
            <w:tcBorders>
              <w:top w:val="single" w:sz="8.000586" w:space="0" w:color="000000"/>
              <w:bottom w:val="single" w:sz="8.000293" w:space="0" w:color="000000"/>
              <w:left w:val="single" w:sz="8.000024" w:space="0" w:color="000000"/>
              <w:right w:val="single" w:sz="8.0000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tion:301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-10P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horn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586" w:space="0" w:color="000000"/>
              <w:bottom w:val="single" w:sz="8.000293" w:space="0" w:color="000000"/>
              <w:left w:val="single" w:sz="8.000068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v_A/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out_A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48" w:type="dxa"/>
            <w:tcBorders>
              <w:top w:val="single" w:sz="8.000586" w:space="0" w:color="000000"/>
              <w:bottom w:val="single" w:sz="8.000293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half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3" w:after="0" w:line="240" w:lineRule="auto"/>
        <w:ind w:left="12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Output</w:t>
      </w:r>
      <w:r>
        <w:rPr>
          <w:rFonts w:ascii="Calibri" w:hAnsi="Calibri" w:cs="Calibri" w:eastAsia="Calibri"/>
          <w:sz w:val="28"/>
          <w:szCs w:val="2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EMI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9.050044pt;height:95.25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4" w:after="0" w:line="264" w:lineRule="exact"/>
        <w:ind w:left="96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2223" w:space="747"/>
            <w:col w:w="7350"/>
          </w:cols>
        </w:sectPr>
      </w:pPr>
      <w:rPr/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finition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10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.000146" w:space="0" w:color="000000"/>
              <w:bottom w:val="single" w:sz="8.00014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238" w:type="dxa"/>
            <w:tcBorders>
              <w:top w:val="single" w:sz="8.000146" w:space="0" w:color="000000"/>
              <w:bottom w:val="single" w:sz="8.000146" w:space="0" w:color="000000"/>
              <w:left w:val="single" w:sz="8.000059" w:space="0" w:color="000000"/>
              <w:right w:val="single" w:sz="8.0000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752" w:type="dxa"/>
            <w:tcBorders>
              <w:top w:val="single" w:sz="8.000146" w:space="0" w:color="000000"/>
              <w:bottom w:val="single" w:sz="8.000146" w:space="0" w:color="000000"/>
              <w:left w:val="single" w:sz="8.000015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82" w:type="dxa"/>
            <w:tcBorders>
              <w:top w:val="single" w:sz="8.000146" w:space="0" w:color="000000"/>
              <w:bottom w:val="single" w:sz="8.000146" w:space="0" w:color="000000"/>
              <w:left w:val="single" w:sz="8.000205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.00014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238" w:type="dxa"/>
            <w:tcBorders>
              <w:top w:val="single" w:sz="8.000146" w:space="0" w:color="000000"/>
              <w:bottom w:val="single" w:sz="8.000293" w:space="0" w:color="000000"/>
              <w:left w:val="single" w:sz="8.000059" w:space="0" w:color="000000"/>
              <w:right w:val="single" w:sz="8.0000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752" w:type="dxa"/>
            <w:tcBorders>
              <w:top w:val="single" w:sz="8.000146" w:space="0" w:color="000000"/>
              <w:bottom w:val="single" w:sz="8.000293" w:space="0" w:color="000000"/>
              <w:left w:val="single" w:sz="8.000015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W=6.3mm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T=0.8mm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146" w:space="0" w:color="000000"/>
              <w:bottom w:val="single" w:sz="8.000293" w:space="0" w:color="000000"/>
              <w:left w:val="single" w:sz="8.000205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238" w:type="dxa"/>
            <w:tcBorders>
              <w:top w:val="single" w:sz="8.000293" w:space="0" w:color="000000"/>
              <w:bottom w:val="single" w:sz="8.000293" w:space="0" w:color="000000"/>
              <w:left w:val="single" w:sz="8.000059" w:space="0" w:color="000000"/>
              <w:right w:val="single" w:sz="8.0000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752" w:type="dxa"/>
            <w:tcBorders>
              <w:top w:val="single" w:sz="8.000293" w:space="0" w:color="000000"/>
              <w:bottom w:val="single" w:sz="8.000293" w:space="0" w:color="000000"/>
              <w:left w:val="single" w:sz="8.000015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W=6.3mm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T=0.8mm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293" w:space="0" w:color="000000"/>
              <w:bottom w:val="single" w:sz="8.000293" w:space="0" w:color="000000"/>
              <w:left w:val="single" w:sz="8.000205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238" w:type="dxa"/>
            <w:tcBorders>
              <w:top w:val="single" w:sz="8.000293" w:space="0" w:color="000000"/>
              <w:bottom w:val="single" w:sz="8.000146" w:space="0" w:color="000000"/>
              <w:left w:val="single" w:sz="8.000059" w:space="0" w:color="000000"/>
              <w:right w:val="single" w:sz="8.0000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752" w:type="dxa"/>
            <w:tcBorders>
              <w:top w:val="single" w:sz="8.000293" w:space="0" w:color="000000"/>
              <w:bottom w:val="single" w:sz="8.000146" w:space="0" w:color="000000"/>
              <w:left w:val="single" w:sz="8.000015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W=6.3mm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T=0.8mm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293" w:space="0" w:color="000000"/>
              <w:bottom w:val="single" w:sz="8.000146" w:space="0" w:color="000000"/>
              <w:left w:val="single" w:sz="8.000205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14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238" w:type="dxa"/>
            <w:tcBorders>
              <w:top w:val="single" w:sz="8.000146" w:space="0" w:color="000000"/>
              <w:bottom w:val="single" w:sz="8" w:space="0" w:color="000000"/>
              <w:left w:val="single" w:sz="8.000059" w:space="0" w:color="000000"/>
              <w:right w:val="single" w:sz="8.0000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752" w:type="dxa"/>
            <w:tcBorders>
              <w:top w:val="single" w:sz="8.000146" w:space="0" w:color="000000"/>
              <w:bottom w:val="single" w:sz="8" w:space="0" w:color="000000"/>
              <w:left w:val="single" w:sz="8.000015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Name:blade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erminal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tinning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10A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W=6.3mm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T=0.8mm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82" w:type="dxa"/>
            <w:tcBorders>
              <w:top w:val="single" w:sz="8.000146" w:space="0" w:color="000000"/>
              <w:bottom w:val="single" w:sz="8" w:space="0" w:color="000000"/>
              <w:left w:val="single" w:sz="8.000205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EMI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d(10-20K</w:t>
      </w:r>
      <w:r>
        <w:rPr>
          <w:rFonts w:ascii="Calibri" w:hAnsi="Calibri" w:cs="Calibri" w:eastAsia="Calibri"/>
          <w:sz w:val="28"/>
          <w:szCs w:val="28"/>
          <w:spacing w:val="-15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A)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95.725006pt;margin-top:26.645885pt;width:220.549988pt;height:120.749988pt;mso-position-horizontal-relative:page;mso-position-vertical-relative:paragraph;z-index:-8982" type="#_x0000_t75">
            <v:imagedata r:id="rId44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70" w:lineRule="atLeast"/>
        <w:ind w:left="120" w:right="2807" w:firstLine="275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18.Input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ace(15/20K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4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5pt;margin-top:15.17735pt;width:505.5pt;height:187.849994pt;mso-position-horizontal-relative:page;mso-position-vertical-relative:paragraph;z-index:-898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25" w:hRule="exact"/>
                    </w:trPr>
                    <w:tc>
                      <w:tcPr>
                        <w:tcW w:w="739" w:type="dxa"/>
                        <w:tcBorders>
                          <w:top w:val="single" w:sz="8.000146" w:space="0" w:color="000000"/>
                          <w:bottom w:val="single" w:sz="8.000146" w:space="0" w:color="000000"/>
                          <w:left w:val="single" w:sz="8" w:space="0" w:color="000000"/>
                          <w:right w:val="single" w:sz="8.00005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8.000146" w:space="0" w:color="000000"/>
                          <w:bottom w:val="single" w:sz="8.000146" w:space="0" w:color="000000"/>
                          <w:left w:val="single" w:sz="8.000059" w:space="0" w:color="000000"/>
                          <w:right w:val="single" w:sz="8.00001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finition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8.000146" w:space="0" w:color="000000"/>
                          <w:bottom w:val="single" w:sz="8.000146" w:space="0" w:color="000000"/>
                          <w:left w:val="single" w:sz="8.000015" w:space="0" w:color="000000"/>
                          <w:right w:val="single" w:sz="8.00020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Specifi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8.000146" w:space="0" w:color="000000"/>
                          <w:bottom w:val="single" w:sz="8.000146" w:space="0" w:color="000000"/>
                          <w:left w:val="single" w:sz="8.000205" w:space="0" w:color="000000"/>
                          <w:right w:val="single" w:sz="8.000322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146" w:space="0" w:color="000000"/>
                          <w:bottom w:val="single" w:sz="8.000146" w:space="0" w:color="000000"/>
                          <w:left w:val="single" w:sz="8.00032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05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P4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059" w:space="0" w:color="000000"/>
                          <w:right w:val="single" w:sz="8.00001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015" w:space="0" w:color="000000"/>
                          <w:right w:val="single" w:sz="8.00020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tion:4PIN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10A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M4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hole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5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aig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leg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8*8.4*11.1mm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T0.8mm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tinned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opper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205" w:space="0" w:color="000000"/>
                          <w:right w:val="single" w:sz="8.000322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32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05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059" w:space="0" w:color="000000"/>
                          <w:right w:val="single" w:sz="8.00001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015" w:space="0" w:color="000000"/>
                          <w:right w:val="single" w:sz="8.00020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tion:UHT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SZ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Wiring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opper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bar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II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elded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assemblies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brig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nic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7"/>
                            <w:w w:val="100"/>
                            <w:position w:val="1"/>
                          </w:rPr>
                          <w:t>k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205" w:space="0" w:color="000000"/>
                          <w:right w:val="single" w:sz="8.000322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32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Input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phase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293" w:space="0" w:color="000000"/>
                          <w:bottom w:val="single" w:sz="8.000146" w:space="0" w:color="000000"/>
                          <w:left w:val="single" w:sz="8" w:space="0" w:color="000000"/>
                          <w:right w:val="single" w:sz="8.00005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8.000293" w:space="0" w:color="000000"/>
                          <w:bottom w:val="single" w:sz="8.000146" w:space="0" w:color="000000"/>
                          <w:left w:val="single" w:sz="8.000059" w:space="0" w:color="000000"/>
                          <w:right w:val="single" w:sz="8.00001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8.000293" w:space="0" w:color="000000"/>
                          <w:bottom w:val="single" w:sz="8.000146" w:space="0" w:color="000000"/>
                          <w:left w:val="single" w:sz="8.000015" w:space="0" w:color="000000"/>
                          <w:right w:val="single" w:sz="8.00020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tion:UHT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SZ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Wiring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opper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bar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II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elded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assemblies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brig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nic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7"/>
                            <w:w w:val="100"/>
                            <w:position w:val="1"/>
                          </w:rPr>
                          <w:t>k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8.000293" w:space="0" w:color="000000"/>
                          <w:bottom w:val="single" w:sz="8.000146" w:space="0" w:color="000000"/>
                          <w:left w:val="single" w:sz="8.000205" w:space="0" w:color="000000"/>
                          <w:right w:val="single" w:sz="8.000322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293" w:space="0" w:color="000000"/>
                          <w:bottom w:val="single" w:sz="8.000146" w:space="0" w:color="000000"/>
                          <w:left w:val="single" w:sz="8.00032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Input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phase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146" w:space="0" w:color="000000"/>
                          <w:bottom w:val="single" w:sz="8" w:space="0" w:color="000000"/>
                          <w:left w:val="single" w:sz="8" w:space="0" w:color="000000"/>
                          <w:right w:val="single" w:sz="8.000059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single" w:sz="8.000146" w:space="0" w:color="000000"/>
                          <w:bottom w:val="single" w:sz="8" w:space="0" w:color="000000"/>
                          <w:left w:val="single" w:sz="8.000059" w:space="0" w:color="000000"/>
                          <w:right w:val="single" w:sz="8.00001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8.000146" w:space="0" w:color="000000"/>
                          <w:bottom w:val="single" w:sz="8" w:space="0" w:color="000000"/>
                          <w:left w:val="single" w:sz="8.000015" w:space="0" w:color="000000"/>
                          <w:right w:val="single" w:sz="8.00020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tion:UHT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SZ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Wiring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opper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bar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II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elded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assemblies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brig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nic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7"/>
                            <w:w w:val="100"/>
                            <w:position w:val="1"/>
                          </w:rPr>
                          <w:t>k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8.000146" w:space="0" w:color="000000"/>
                          <w:bottom w:val="single" w:sz="8" w:space="0" w:color="000000"/>
                          <w:left w:val="single" w:sz="8.000205" w:space="0" w:color="000000"/>
                          <w:right w:val="single" w:sz="8.000322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Vin-C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146" w:space="0" w:color="000000"/>
                          <w:bottom w:val="single" w:sz="8" w:space="0" w:color="000000"/>
                          <w:left w:val="single" w:sz="8.00032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Input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phase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11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Ada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-Signal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8.148244pt;height:160.74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87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ada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2258" w:space="1192"/>
            <w:col w:w="68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4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5pt;margin-top:15.177246pt;width:505.5pt;height:315.800085pt;mso-position-horizontal-relative:page;mso-position-vertical-relative:paragraph;z-index:-898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25" w:hRule="exact"/>
                    </w:trPr>
                    <w:tc>
                      <w:tcPr>
                        <w:tcW w:w="739" w:type="dxa"/>
                        <w:tcBorders>
                          <w:top w:val="single" w:sz="8.000586" w:space="0" w:color="000000"/>
                          <w:bottom w:val="single" w:sz="8.000586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No.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586" w:space="0" w:color="000000"/>
                          <w:bottom w:val="single" w:sz="8.000586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finition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586" w:space="0" w:color="000000"/>
                          <w:bottom w:val="single" w:sz="8.000586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Specifi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586" w:space="0" w:color="000000"/>
                          <w:bottom w:val="single" w:sz="8.000586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586" w:space="0" w:color="000000"/>
                          <w:bottom w:val="single" w:sz="8.000586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tion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J24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4" w:after="0" w:line="264" w:lineRule="exact"/>
                          <w:ind w:left="70" w:right="20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2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tion:302N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-10P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black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586" w:space="0" w:color="000000"/>
                          <w:bottom w:val="single" w:sz="8.000293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2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J47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3" w:after="0" w:line="264" w:lineRule="exact"/>
                          <w:ind w:left="70" w:right="20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2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Name:neilsbed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tion:302N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-10P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black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2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S232/485_A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-5P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S232/485_A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293" w:space="0" w:color="000000"/>
                          <w:bottom w:val="single" w:sz="8.000586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S232/485_A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J22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485_A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-5P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7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T_T(485_A)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586" w:space="0" w:color="000000"/>
                          <w:bottom w:val="single" w:sz="8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485_A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" w:space="0" w:color="000000"/>
                          <w:bottom w:val="single" w:sz="8.000146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J23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" w:space="0" w:color="000000"/>
                          <w:bottom w:val="single" w:sz="8.000146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S232(USB)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" w:space="0" w:color="000000"/>
                          <w:bottom w:val="single" w:sz="8.000146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-5P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" w:space="0" w:color="000000"/>
                          <w:bottom w:val="single" w:sz="8.000146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S232-USB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" w:space="0" w:color="000000"/>
                          <w:bottom w:val="single" w:sz="8.000146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S232(USB)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J28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-5P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146" w:space="0" w:color="000000"/>
                          <w:bottom w:val="single" w:sz="8.000293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853" w:hRule="exact"/>
                    </w:trPr>
                    <w:tc>
                      <w:tcPr>
                        <w:tcW w:w="739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J39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123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249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23" w:space="0" w:color="000000"/>
                          <w:right w:val="single" w:sz="8.000117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Name:blade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erminal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Descri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tion:2001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-5P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P=2.54mm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180°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single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264" w:lineRule="exact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4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1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squa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3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5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PIN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whi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-2"/>
                            <w:w w:val="100"/>
                            <w:position w:val="1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670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117" w:space="0" w:color="000000"/>
                          <w:right w:val="single" w:sz="8.000645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8" w:type="dxa"/>
                        <w:tcBorders>
                          <w:top w:val="single" w:sz="8.000293" w:space="0" w:color="000000"/>
                          <w:bottom w:val="single" w:sz="8.000293" w:space="0" w:color="000000"/>
                          <w:left w:val="single" w:sz="8.00064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spacing w:before="25" w:after="0" w:line="240" w:lineRule="auto"/>
                          <w:ind w:left="70" w:right="-2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SNMP2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414042"/>
                            <w:spacing w:val="0"/>
                            <w:w w:val="100"/>
                          </w:rPr>
                          <w:t>signal</w:t>
                        </w:r>
                        <w:r>
                          <w:rPr>
                            <w:rFonts w:ascii="Calibri" w:hAnsi="Calibri" w:cs="Calibri" w:eastAsia="Calibri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12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RJ45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-signal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3pt;height:119.2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9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20.RJ45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2498" w:space="723"/>
            <w:col w:w="709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7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finition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1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7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RJ45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.000586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.000586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tion:2001R-5P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.000586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.00058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586" w:space="0" w:color="000000"/>
              <w:bottom w:val="single" w:sz="8.000293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586" w:space="0" w:color="000000"/>
              <w:bottom w:val="single" w:sz="8.000293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tion:2001R-5P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586" w:space="0" w:color="000000"/>
              <w:bottom w:val="single" w:sz="8.000293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586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293" w:space="0" w:color="000000"/>
              <w:bottom w:val="single" w:sz="8.000293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293" w:space="0" w:color="000000"/>
              <w:bottom w:val="single" w:sz="8.000293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Name:PC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tion:RJ45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emale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shell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293" w:space="0" w:color="000000"/>
              <w:bottom w:val="single" w:sz="8.000293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293" w:space="0" w:color="000000"/>
              <w:bottom w:val="single" w:sz="8.000586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293" w:space="0" w:color="000000"/>
              <w:bottom w:val="single" w:sz="8.000586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Name:PC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tion:RJ45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emale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8PIN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shell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293" w:space="0" w:color="000000"/>
              <w:bottom w:val="single" w:sz="8.000586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58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RJ45_2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0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231.375pt;margin-top:12.245911pt;width:149.25pt;height:124.5pt;mso-position-horizontal-relative:page;mso-position-vertical-relative:paragraph;z-index:-8979" type="#_x0000_t75">
            <v:imagedata r:id="rId47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-signal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9" w:lineRule="exact"/>
        <w:ind w:left="120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EPO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3691" w:space="36"/>
            <w:col w:w="6593"/>
          </w:cols>
        </w:sectPr>
      </w:pPr>
      <w:rPr/>
    </w:p>
    <w:p>
      <w:pPr>
        <w:spacing w:before="0" w:after="0" w:line="292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9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14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.000146" w:space="0" w:color="000000"/>
              <w:bottom w:val="single" w:sz="8.000146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146" w:space="0" w:color="000000"/>
              <w:bottom w:val="single" w:sz="8.000146" w:space="0" w:color="000000"/>
              <w:left w:val="single" w:sz="8.000020" w:space="0" w:color="000000"/>
              <w:right w:val="single" w:sz="8.00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146" w:space="0" w:color="000000"/>
              <w:bottom w:val="single" w:sz="8.000146" w:space="0" w:color="000000"/>
              <w:left w:val="single" w:sz="8.000021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0" w:type="dxa"/>
            <w:tcBorders>
              <w:top w:val="single" w:sz="8.000146" w:space="0" w:color="000000"/>
              <w:bottom w:val="single" w:sz="8.000146" w:space="0" w:color="000000"/>
              <w:left w:val="single" w:sz="8.000020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.000146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.000073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CN1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146" w:space="0" w:color="000000"/>
              <w:bottom w:val="single" w:sz="8.000073" w:space="0" w:color="000000"/>
              <w:left w:val="single" w:sz="8.000020" w:space="0" w:color="000000"/>
              <w:right w:val="single" w:sz="8.00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146" w:space="0" w:color="000000"/>
              <w:bottom w:val="single" w:sz="8.000073" w:space="0" w:color="000000"/>
              <w:left w:val="single" w:sz="8.000021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-2P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146" w:space="0" w:color="000000"/>
              <w:bottom w:val="single" w:sz="8.000073" w:space="0" w:color="000000"/>
              <w:left w:val="single" w:sz="8.000020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.000073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073" w:space="0" w:color="000000"/>
              <w:bottom w:val="single" w:sz="8.000073" w:space="0" w:color="000000"/>
              <w:left w:val="single" w:sz="8" w:space="0" w:color="000000"/>
              <w:right w:val="single" w:sz="8.0000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CN2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073" w:space="0" w:color="000000"/>
              <w:bottom w:val="single" w:sz="8.000073" w:space="0" w:color="000000"/>
              <w:left w:val="single" w:sz="8.000020" w:space="0" w:color="000000"/>
              <w:right w:val="single" w:sz="8.00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073" w:space="0" w:color="000000"/>
              <w:bottom w:val="single" w:sz="8.000073" w:space="0" w:color="000000"/>
              <w:left w:val="single" w:sz="8.000021" w:space="0" w:color="000000"/>
              <w:right w:val="single" w:sz="8.000020" w:space="0" w:color="000000"/>
            </w:tcBorders>
          </w:tcPr>
          <w:p>
            <w:pPr>
              <w:spacing w:before="24" w:after="0" w:line="264" w:lineRule="exact"/>
              <w:ind w:left="70" w:right="5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tion:P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6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TBH1.5-2-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-3.8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P=3.81mm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(male)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0" w:type="dxa"/>
            <w:tcBorders>
              <w:top w:val="single" w:sz="8.000073" w:space="0" w:color="000000"/>
              <w:bottom w:val="single" w:sz="8.000073" w:space="0" w:color="000000"/>
              <w:left w:val="single" w:sz="8.000020" w:space="0" w:color="000000"/>
              <w:right w:val="single" w:sz="8.00010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073" w:space="0" w:color="000000"/>
              <w:bottom w:val="single" w:sz="8.000073" w:space="0" w:color="000000"/>
              <w:left w:val="single" w:sz="8.00010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-signal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0.050003pt;height:124.5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9" w:after="0" w:line="289" w:lineRule="exact"/>
        <w:ind w:left="97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USB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  <w:cols w:num="2" w:equalWidth="0">
            <w:col w:w="2438" w:space="321"/>
            <w:col w:w="7561"/>
          </w:cols>
        </w:sectPr>
      </w:pPr>
      <w:rPr/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4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9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15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USB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14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.000146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S232(USB)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.000146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.000146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.00014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46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146" w:space="0" w:color="000000"/>
              <w:bottom w:val="single" w:sz="8.000293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3" w:after="0" w:line="264" w:lineRule="exact"/>
              <w:ind w:left="70" w:right="2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146" w:space="0" w:color="000000"/>
              <w:bottom w:val="single" w:sz="8.000293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146" w:space="0" w:color="000000"/>
              <w:bottom w:val="single" w:sz="8.000293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146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77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293" w:space="0" w:color="000000"/>
              <w:bottom w:val="single" w:sz="8.000293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293" w:space="0" w:color="000000"/>
              <w:bottom w:val="single" w:sz="8.000293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-4P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293" w:space="0" w:color="000000"/>
              <w:bottom w:val="single" w:sz="8.000293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293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S232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293" w:space="0" w:color="000000"/>
              <w:bottom w:val="single" w:sz="8.000146" w:space="0" w:color="000000"/>
              <w:left w:val="single" w:sz="8.000059" w:space="0" w:color="000000"/>
              <w:right w:val="single" w:sz="8.00006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.000293" w:space="0" w:color="000000"/>
              <w:bottom w:val="single" w:sz="8.000146" w:space="0" w:color="000000"/>
              <w:left w:val="single" w:sz="8.000062" w:space="0" w:color="000000"/>
              <w:right w:val="single" w:sz="8.00005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Name:PC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tion:USB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emale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6PIN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293" w:space="0" w:color="000000"/>
              <w:bottom w:val="single" w:sz="8.000146" w:space="0" w:color="000000"/>
              <w:left w:val="single" w:sz="8.000059" w:space="0" w:color="000000"/>
              <w:right w:val="single" w:sz="8.00032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146" w:space="0" w:color="000000"/>
              <w:left w:val="single" w:sz="8.00032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allel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83.350006pt;margin-top:12.245911pt;width:245.298994pt;height:125.249988pt;mso-position-horizontal-relative:page;mso-position-vertical-relative:paragraph;z-index:-8978" type="#_x0000_t75">
            <v:imagedata r:id="rId49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signal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3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23.pa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allel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9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16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739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" w:space="0" w:color="000000"/>
              <w:left w:val="single" w:sz="8.000039" w:space="0" w:color="000000"/>
              <w:right w:val="single" w:sz="8.0000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finition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" w:space="0" w:color="000000"/>
              <w:left w:val="single" w:sz="8.000041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Specifi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" w:space="0" w:color="000000"/>
              <w:left w:val="single" w:sz="8.000039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" w:space="0" w:color="000000"/>
              <w:left w:val="single" w:sz="8.00021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8.000586" w:space="0" w:color="000000"/>
              <w:left w:val="single" w:sz="8.000039" w:space="0" w:color="000000"/>
              <w:right w:val="single" w:sz="8.0000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249" w:type="dxa"/>
            <w:tcBorders>
              <w:top w:val="single" w:sz="8" w:space="0" w:color="000000"/>
              <w:bottom w:val="single" w:sz="8.000586" w:space="0" w:color="000000"/>
              <w:left w:val="single" w:sz="8.000041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Name:neilsbed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tion:2001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-13P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P=2.54mm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180°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squa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whi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" w:space="0" w:color="000000"/>
              <w:bottom w:val="single" w:sz="8.000586" w:space="0" w:color="000000"/>
              <w:left w:val="single" w:sz="8.000039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" w:space="0" w:color="000000"/>
              <w:bottom w:val="single" w:sz="8.000586" w:space="0" w:color="000000"/>
              <w:left w:val="single" w:sz="8.00021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586" w:space="0" w:color="000000"/>
              <w:bottom w:val="single" w:sz="8.000293" w:space="0" w:color="000000"/>
              <w:left w:val="single" w:sz="8.000039" w:space="0" w:color="000000"/>
              <w:right w:val="single" w:sz="8.0000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nal1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9" w:type="dxa"/>
            <w:tcBorders>
              <w:top w:val="single" w:sz="8.000586" w:space="0" w:color="000000"/>
              <w:bottom w:val="single" w:sz="8.000293" w:space="0" w:color="000000"/>
              <w:left w:val="single" w:sz="8.000041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Name:PC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tion:DB15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P=2.29mm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586" w:space="0" w:color="000000"/>
              <w:bottom w:val="single" w:sz="8.000293" w:space="0" w:color="000000"/>
              <w:left w:val="single" w:sz="8.000039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586" w:space="0" w:color="000000"/>
              <w:bottom w:val="single" w:sz="8.000293" w:space="0" w:color="000000"/>
              <w:left w:val="single" w:sz="8.00021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J28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53" w:type="dxa"/>
            <w:tcBorders>
              <w:top w:val="single" w:sz="8.000293" w:space="0" w:color="000000"/>
              <w:bottom w:val="single" w:sz="8.000293" w:space="0" w:color="000000"/>
              <w:left w:val="single" w:sz="8.000039" w:space="0" w:color="000000"/>
              <w:right w:val="single" w:sz="8.00004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nal2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249" w:type="dxa"/>
            <w:tcBorders>
              <w:top w:val="single" w:sz="8.000293" w:space="0" w:color="000000"/>
              <w:bottom w:val="single" w:sz="8.000293" w:space="0" w:color="000000"/>
              <w:left w:val="single" w:sz="8.000041" w:space="0" w:color="000000"/>
              <w:right w:val="single" w:sz="8.00003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Name:PC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tion:DB15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emale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P=2.29mm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black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90°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0" w:type="dxa"/>
            <w:tcBorders>
              <w:top w:val="single" w:sz="8.000293" w:space="0" w:color="000000"/>
              <w:bottom w:val="single" w:sz="8.000293" w:space="0" w:color="000000"/>
              <w:left w:val="single" w:sz="8.000039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48" w:type="dxa"/>
            <w:tcBorders>
              <w:top w:val="single" w:sz="8.000293" w:space="0" w:color="000000"/>
              <w:bottom w:val="single" w:sz="8.000293" w:space="0" w:color="000000"/>
              <w:left w:val="single" w:sz="8.00021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8"/>
          <w:szCs w:val="28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all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oom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onme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oom: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7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clean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onme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such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&lt;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40°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humidity≤95%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20°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floo</w:t>
      </w:r>
      <w:r>
        <w:rPr>
          <w:rFonts w:ascii="Calibri" w:hAnsi="Calibri" w:cs="Calibri" w:eastAsia="Calibri"/>
          <w:sz w:val="24"/>
          <w:szCs w:val="24"/>
          <w:spacing w:val="-2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especially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without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onducti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24"/>
          <w:szCs w:val="24"/>
          <w:spacing w:val="-2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acid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onducti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medium.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s’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manual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specifi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oom: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also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placed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7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clean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onme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15°C-25°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typi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20°C.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eep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s’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manual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truction,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enough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space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ough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eely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door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fully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opened.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truction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Enough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space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primarily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doo</w:t>
      </w:r>
      <w:r>
        <w:rPr>
          <w:rFonts w:ascii="Calibri" w:hAnsi="Calibri" w:cs="Calibri" w:eastAsia="Calibri"/>
          <w:sz w:val="24"/>
          <w:szCs w:val="24"/>
          <w:spacing w:val="-2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door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enough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space.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visual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8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articularly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impor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necessa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ehensi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inspection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onnection(include</w:t>
      </w:r>
      <w:r>
        <w:rPr>
          <w:rFonts w:ascii="Calibri" w:hAnsi="Calibri" w:cs="Calibri" w:eastAsia="Calibri"/>
          <w:sz w:val="24"/>
          <w:szCs w:val="24"/>
          <w:spacing w:val="-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/Output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phase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sequence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polarit</w:t>
      </w:r>
      <w:r>
        <w:rPr>
          <w:rFonts w:ascii="Calibri" w:hAnsi="Calibri" w:cs="Calibri" w:eastAsia="Calibri"/>
          <w:sz w:val="24"/>
          <w:szCs w:val="24"/>
          <w:spacing w:val="-17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bolt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ect.)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ell?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sepa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ables?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signal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LBS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(when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needed)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onnections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ect?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signal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loosed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shaking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ompone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ed?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Ex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ables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apacity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59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selection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thod,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manual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specifi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tribution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opri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inspection: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t?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ducts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ounded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visions.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ce,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short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oppe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-bar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s’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manual.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vided,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wiring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easonable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sharp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objects.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eali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function,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signals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malfunc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eali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manual.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onnection,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manual.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Ex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ernal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au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ching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ene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tribution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59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7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side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off;</w:t>
      </w:r>
      <w:r>
        <w:rPr>
          <w:rFonts w:ascii="Calibri" w:hAnsi="Calibri" w:cs="Calibri" w:eastAsia="Calibri"/>
          <w:sz w:val="22"/>
          <w:szCs w:val="22"/>
          <w:color w:val="41404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04" w:right="49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ces,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on-b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e-off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principle.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selec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side,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oper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Neut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specifi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5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•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2"/>
          <w:szCs w:val="22"/>
          <w:color w:val="41404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act,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necessa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moni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84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inspection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impor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security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guidance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xi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dan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shor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-ci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possibly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auses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due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shor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-ci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240VDC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series,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deadly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dan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eep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mind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electric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shock.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3)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arried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essionals.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4)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accide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5)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rings,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ched,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necklaces,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objects.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6)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insul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handles.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7)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9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rubber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8)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liquid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housing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place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-acid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ainer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deal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egul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9)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elect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ouches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skin,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immedi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10)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handled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onme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egul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ocus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oll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wing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aspects: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clean,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appea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among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eliable,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ened,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osion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erminals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insul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erial;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10mm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150mm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upper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eliabl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ounded.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individually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manual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specifi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easonable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sharp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objects;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8)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floo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ough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floor;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side-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solid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floo</w:t>
      </w:r>
      <w:r>
        <w:rPr>
          <w:rFonts w:ascii="Calibri" w:hAnsi="Calibri" w:cs="Calibri" w:eastAsia="Calibri"/>
          <w:sz w:val="22"/>
          <w:szCs w:val="22"/>
          <w:spacing w:val="-18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holes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erminal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bloc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Don’t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erminal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block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diag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manual.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10)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Guidelines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59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almo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designed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ailu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1%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2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eriodi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needed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ans;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3-6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xpec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apart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normally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done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32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Due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highly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ompl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epair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ommended,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ollowing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measu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ead: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690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Imp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eliability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design;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onditions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arning:When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elect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onic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parts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supply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ompone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including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xi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high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suppl</w:t>
      </w:r>
      <w:r>
        <w:rPr>
          <w:rFonts w:ascii="Calibri" w:hAnsi="Calibri" w:cs="Calibri" w:eastAsia="Calibri"/>
          <w:sz w:val="22"/>
          <w:szCs w:val="22"/>
          <w:color w:val="41404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parts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including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till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ommuni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Only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authori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essionals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kn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wled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open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machine,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othe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annot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open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authori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sonnel: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alone,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ender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help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accide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occur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normal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manner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epai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ommended(This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:Dis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supply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specific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ollow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III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specific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tion)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solu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cuits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till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vide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ection.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elect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discha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onditions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self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33" w:right="6586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69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55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during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supply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ormer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manual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ead.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Shu</w:t>
      </w:r>
      <w:r>
        <w:rPr>
          <w:rFonts w:ascii="Calibri" w:hAnsi="Calibri" w:cs="Calibri" w:eastAsia="Calibri"/>
          <w:sz w:val="22"/>
          <w:szCs w:val="22"/>
          <w:spacing w:val="-3"/>
          <w:w w:val="9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down-disassembly/</w:t>
      </w:r>
      <w:r>
        <w:rPr>
          <w:rFonts w:ascii="Calibri" w:hAnsi="Calibri" w:cs="Calibri" w:eastAsia="Calibri"/>
          <w:sz w:val="22"/>
          <w:szCs w:val="22"/>
          <w:spacing w:val="-3"/>
          <w:w w:val="99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arning: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amou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electricity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gua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machine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inju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3.1Please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manual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t;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epai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ommended(This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:Dis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supply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specific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ollow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III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specific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tion)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solu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ork.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ection.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A:the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closed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supply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output/b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mains/b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y/load,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ch-on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doo</w:t>
      </w:r>
      <w:r>
        <w:rPr>
          <w:rFonts w:ascii="Calibri" w:hAnsi="Calibri" w:cs="Calibri" w:eastAsia="Calibri"/>
          <w:sz w:val="22"/>
          <w:szCs w:val="22"/>
          <w:spacing w:val="-2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closed.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ffles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machine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othe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ffles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normal,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period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time;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3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oubleshooting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vides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help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E90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applies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15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arning: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amou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annot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gua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electricity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inside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isol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tion,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needs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tion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machine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opening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bleed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inju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son.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onnection.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ectl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arning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autions: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occu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arbit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arily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electricity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6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sis: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que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supply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abnormal?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er/under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es(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type)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odor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Abnormal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noise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(du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High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ambie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onme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oubleshooting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ailu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arting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ems: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erminals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ormer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parts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olo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especially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ompone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sink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leak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parts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serious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blow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especially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ompone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sink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Solutions: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ails,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due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higher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obability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ok.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ompone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ounded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blow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PCB”;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doesn’t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auxilia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abnormal,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28.4030pt;margin-top:28.598061pt;width:364.7745pt;height:367.4pt;mso-position-horizontal-relative:page;mso-position-vertical-relative:paragraph;z-index:-8977" coordorigin="2568,572" coordsize="7295,7348">
            <v:group style="position:absolute;left:2576;top:579;width:2940;height:467" coordorigin="2576,579" coordsize="2940,467">
              <v:shape style="position:absolute;left:2576;top:579;width:2940;height:467" coordorigin="2576,579" coordsize="2940,467" path="m2576,1046l5516,1046,5516,579,2576,579,2576,1046xe" filled="f" stroked="t" strokeweight=".75pt" strokecolor="#000000">
                <v:path arrowok="t"/>
              </v:shape>
            </v:group>
            <v:group style="position:absolute;left:4046;top:1046;width:2;height:213" coordorigin="4046,1046" coordsize="2,213">
              <v:shape style="position:absolute;left:4046;top:1046;width:2;height:213" coordorigin="4046,1046" coordsize="1,213" path="m4046,1046l4046,1259e" filled="f" stroked="t" strokeweight="1pt" strokecolor="#000000">
                <v:path arrowok="t"/>
              </v:shape>
            </v:group>
            <v:group style="position:absolute;left:3986;top:1239;width:120;height:120" coordorigin="3986,1239" coordsize="120,120">
              <v:shape style="position:absolute;left:3986;top:1239;width:120;height:120" coordorigin="3986,1239" coordsize="120,120" path="m4106,1239l3986,1240,4047,1359,4106,1239e" filled="t" fillcolor="#000000" stroked="f">
                <v:path arrowok="t"/>
                <v:fill/>
              </v:shape>
            </v:group>
            <v:group style="position:absolute;left:2576;top:1359;width:2940;height:1249" coordorigin="2576,1359" coordsize="2940,1249">
              <v:shape style="position:absolute;left:2576;top:1359;width:2940;height:1249" coordorigin="2576,1359" coordsize="2940,1249" path="m2576,2608l5516,2608,5516,1359,2576,1359,2576,2608xe" filled="f" stroked="t" strokeweight=".75pt" strokecolor="#000000">
                <v:path arrowok="t"/>
              </v:shape>
            </v:group>
            <v:group style="position:absolute;left:4046;top:2606;width:2;height:369" coordorigin="4046,2606" coordsize="2,369">
              <v:shape style="position:absolute;left:4046;top:2606;width:2;height:369" coordorigin="4046,2606" coordsize="1,369" path="m4046,2606l4046,2975e" filled="f" stroked="t" strokeweight="1.0pt" strokecolor="#000000">
                <v:path arrowok="t"/>
              </v:shape>
            </v:group>
            <v:group style="position:absolute;left:2576;top:3075;width:2940;height:936" coordorigin="2576,3075" coordsize="2940,936">
              <v:shape style="position:absolute;left:2576;top:3075;width:2940;height:936" coordorigin="2576,3075" coordsize="2940,936" path="m2576,4011l5516,4011,5516,3075,2576,3075,2576,4011xe" filled="f" stroked="t" strokeweight=".75pt" strokecolor="#000000">
                <v:path arrowok="t"/>
              </v:shape>
            </v:group>
            <v:group style="position:absolute;left:3986;top:2955;width:120;height:120" coordorigin="3986,2955" coordsize="120,120">
              <v:shape style="position:absolute;left:3986;top:2955;width:120;height:120" coordorigin="3986,2955" coordsize="120,120" path="m4106,2955l3986,2956,4047,3075,4106,2955e" filled="t" fillcolor="#000000" stroked="f">
                <v:path arrowok="t"/>
                <v:fill/>
              </v:shape>
            </v:group>
            <v:group style="position:absolute;left:5516;top:3542;width:845;height:2" coordorigin="5516,3542" coordsize="845,2">
              <v:shape style="position:absolute;left:5516;top:3542;width:845;height:2" coordorigin="5516,3542" coordsize="845,0" path="m5516,3542l6361,3542e" filled="f" stroked="t" strokeweight="1pt" strokecolor="#000000">
                <v:path arrowok="t"/>
              </v:shape>
            </v:group>
            <v:group style="position:absolute;left:6461;top:3231;width:1679;height:624" coordorigin="6461,3231" coordsize="1679,624">
              <v:shape style="position:absolute;left:6461;top:3231;width:1679;height:624" coordorigin="6461,3231" coordsize="1679,624" path="m6461,3855l8140,3855,8140,3231,6461,3231,6461,3855xe" filled="f" stroked="t" strokeweight=".75pt" strokecolor="#000000">
                <v:path arrowok="t"/>
              </v:shape>
            </v:group>
            <v:group style="position:absolute;left:6341;top:3482;width:120;height:120" coordorigin="6341,3482" coordsize="120,120">
              <v:shape style="position:absolute;left:6341;top:3482;width:120;height:120" coordorigin="6341,3482" coordsize="120,120" path="m6341,3482l6341,3602,6461,3542,6341,3482e" filled="t" fillcolor="#000000" stroked="f">
                <v:path arrowok="t"/>
                <v:fill/>
              </v:shape>
            </v:group>
            <v:group style="position:absolute;left:4046;top:4011;width:2;height:524" coordorigin="4046,4011" coordsize="2,524">
              <v:shape style="position:absolute;left:4046;top:4011;width:2;height:524" coordorigin="4046,4011" coordsize="0,524" path="m4046,4011l4046,4535e" filled="f" stroked="t" strokeweight="1pt" strokecolor="#000000">
                <v:path arrowok="t"/>
              </v:shape>
            </v:group>
            <v:group style="position:absolute;left:2576;top:4635;width:2940;height:936" coordorigin="2576,4635" coordsize="2940,936">
              <v:shape style="position:absolute;left:2576;top:4635;width:2940;height:936" coordorigin="2576,4635" coordsize="2940,936" path="m2576,5571l5516,5571,5516,4635,2576,4635,2576,5571xe" filled="f" stroked="t" strokeweight=".75pt" strokecolor="#000000">
                <v:path arrowok="t"/>
              </v:shape>
            </v:group>
            <v:group style="position:absolute;left:3986;top:4515;width:120;height:120" coordorigin="3986,4515" coordsize="120,120">
              <v:shape style="position:absolute;left:3986;top:4515;width:120;height:120" coordorigin="3986,4515" coordsize="120,120" path="m4106,4515l3986,4515,4046,4635,4106,4515e" filled="t" fillcolor="#000000" stroked="f">
                <v:path arrowok="t"/>
                <v:fill/>
              </v:shape>
            </v:group>
            <v:group style="position:absolute;left:5549;top:5104;width:845;height:2" coordorigin="5549,5104" coordsize="845,2">
              <v:shape style="position:absolute;left:5549;top:5104;width:845;height:2" coordorigin="5549,5104" coordsize="845,0" path="m5549,5104l6394,5104e" filled="f" stroked="t" strokeweight="1pt" strokecolor="#000000">
                <v:path arrowok="t"/>
              </v:shape>
            </v:group>
            <v:group style="position:absolute;left:6494;top:4635;width:2940;height:782" coordorigin="6494,4635" coordsize="2940,782">
              <v:shape style="position:absolute;left:6494;top:4635;width:2940;height:782" coordorigin="6494,4635" coordsize="2940,782" path="m6494,5417l9434,5417,9434,4635,6494,4635,6494,5417xe" filled="f" stroked="t" strokeweight=".75pt" strokecolor="#000000">
                <v:path arrowok="t"/>
              </v:shape>
            </v:group>
            <v:group style="position:absolute;left:6374;top:5044;width:120;height:120" coordorigin="6374,5044" coordsize="120,120">
              <v:shape style="position:absolute;left:6374;top:5044;width:120;height:120" coordorigin="6374,5044" coordsize="120,120" path="m6374,5044l6374,5164,6494,5104,6374,5044e" filled="t" fillcolor="#000000" stroked="f">
                <v:path arrowok="t"/>
                <v:fill/>
              </v:shape>
            </v:group>
            <v:group style="position:absolute;left:4079;top:5571;width:2;height:680" coordorigin="4079,5571" coordsize="2,680">
              <v:shape style="position:absolute;left:4079;top:5571;width:2;height:680" coordorigin="4079,5571" coordsize="1,680" path="m4079,5571l4079,6251e" filled="f" stroked="t" strokeweight="1.0pt" strokecolor="#000000">
                <v:path arrowok="t"/>
              </v:shape>
            </v:group>
            <v:group style="position:absolute;left:2609;top:6351;width:2940;height:469" coordorigin="2609,6351" coordsize="2940,469">
              <v:shape style="position:absolute;left:2609;top:6351;width:2940;height:469" coordorigin="2609,6351" coordsize="2940,469" path="m2609,6820l5549,6820,5549,6351,2609,6351,2609,6820xe" filled="f" stroked="t" strokeweight=".75pt" strokecolor="#000000">
                <v:path arrowok="t"/>
              </v:shape>
            </v:group>
            <v:group style="position:absolute;left:4019;top:6231;width:120;height:120" coordorigin="4019,6231" coordsize="120,120">
              <v:shape style="position:absolute;left:4019;top:6231;width:120;height:120" coordorigin="4019,6231" coordsize="120,120" path="m4139,6231l4019,6232,4080,6351,4139,6231e" filled="t" fillcolor="#000000" stroked="f">
                <v:path arrowok="t"/>
                <v:fill/>
              </v:shape>
            </v:group>
            <v:group style="position:absolute;left:6494;top:6351;width:2940;height:667" coordorigin="6494,6351" coordsize="2940,667">
              <v:shape style="position:absolute;left:6494;top:6351;width:2940;height:667" coordorigin="6494,6351" coordsize="2940,667" path="m6494,7018l9434,7018,9434,6351,6494,6351,6494,7018xe" filled="f" stroked="t" strokeweight=".75pt" strokecolor="#000000">
                <v:path arrowok="t"/>
              </v:shape>
            </v:group>
            <v:group style="position:absolute;left:5649;top:6507;width:845;height:2" coordorigin="5649,6507" coordsize="845,2">
              <v:shape style="position:absolute;left:5649;top:6507;width:845;height:2" coordorigin="5649,6507" coordsize="845,0" path="m6494,6507l5649,6507e" filled="f" stroked="t" strokeweight="1pt" strokecolor="#000000">
                <v:path arrowok="t"/>
              </v:shape>
            </v:group>
            <v:group style="position:absolute;left:5549;top:6447;width:120;height:120" coordorigin="5549,6447" coordsize="120,120">
              <v:shape style="position:absolute;left:5549;top:6447;width:120;height:120" coordorigin="5549,6447" coordsize="120,120" path="m5669,6447l5549,6507,5669,6567,5669,6447e" filled="t" fillcolor="#000000" stroked="f">
                <v:path arrowok="t"/>
                <v:fill/>
              </v:shape>
            </v:group>
            <v:group style="position:absolute;left:7859;top:5415;width:2;height:836" coordorigin="7859,5415" coordsize="2,836">
              <v:shape style="position:absolute;left:7859;top:5415;width:2;height:836" coordorigin="7859,5415" coordsize="0,836" path="m7859,5415l7859,6251e" filled="f" stroked="t" strokeweight="1pt" strokecolor="#000000">
                <v:path arrowok="t"/>
              </v:shape>
            </v:group>
            <v:group style="position:absolute;left:7799;top:6231;width:120;height:120" coordorigin="7799,6231" coordsize="120,120">
              <v:shape style="position:absolute;left:7799;top:6231;width:120;height:120" coordorigin="7799,6231" coordsize="120,120" path="m7919,6231l7799,6231,7859,6351,7919,6231e" filled="t" fillcolor="#000000" stroked="f">
                <v:path arrowok="t"/>
                <v:fill/>
              </v:shape>
            </v:group>
            <v:group style="position:absolute;left:4079;top:6820;width:2;height:523" coordorigin="4079,6820" coordsize="2,523">
              <v:shape style="position:absolute;left:4079;top:6820;width:2;height:523" coordorigin="4079,6820" coordsize="0,523" path="m4079,6820l4079,7343e" filled="f" stroked="t" strokeweight="1pt" strokecolor="#000000">
                <v:path arrowok="t"/>
              </v:shape>
            </v:group>
            <v:group style="position:absolute;left:2609;top:7443;width:2940;height:469" coordorigin="2609,7443" coordsize="2940,469">
              <v:shape style="position:absolute;left:2609;top:7443;width:2940;height:469" coordorigin="2609,7443" coordsize="2940,469" path="m2609,7912l5549,7912,5549,7443,2609,7443,2609,7912xe" filled="f" stroked="t" strokeweight=".75pt" strokecolor="#000000">
                <v:path arrowok="t"/>
              </v:shape>
            </v:group>
            <v:group style="position:absolute;left:4019;top:7323;width:120;height:120" coordorigin="4019,7323" coordsize="120,120">
              <v:shape style="position:absolute;left:4019;top:7323;width:120;height:120" coordorigin="4019,7323" coordsize="120,120" path="m4139,7323l4019,7323,4079,7443,4139,7323e" filled="t" fillcolor="#000000" stroked="f">
                <v:path arrowok="t"/>
                <v:fill/>
              </v:shape>
            </v:group>
            <v:group style="position:absolute;left:7859;top:6974;width:2;height:780" coordorigin="7859,6974" coordsize="2,780">
              <v:shape style="position:absolute;left:7859;top:6974;width:2;height:780" coordorigin="7859,6974" coordsize="1,780" path="m7859,6974l7860,7754e" filled="f" stroked="t" strokeweight=".75pt" strokecolor="#000000">
                <v:path arrowok="t"/>
              </v:shape>
            </v:group>
            <v:group style="position:absolute;left:5649;top:7756;width:4205;height:2" coordorigin="5649,7756" coordsize="4205,2">
              <v:shape style="position:absolute;left:5649;top:7756;width:4205;height:2" coordorigin="5649,7756" coordsize="4205,1" path="m9854,7756l5649,7757e" filled="f" stroked="t" strokeweight="1pt" strokecolor="#000000">
                <v:path arrowok="t"/>
              </v:shape>
            </v:group>
            <v:group style="position:absolute;left:5549;top:7697;width:120;height:120" coordorigin="5549,7697" coordsize="120,120">
              <v:shape style="position:absolute;left:5549;top:7697;width:120;height:120" coordorigin="5549,7697" coordsize="120,120" path="m5669,7697l5549,7757,5669,7817,5669,7697e" filled="t" fillcolor="#000000" stroked="f">
                <v:path arrowok="t"/>
                <v:fill/>
              </v:shape>
            </v:group>
            <v:group style="position:absolute;left:8173;top:3542;width:1681;height:2" coordorigin="8173,3542" coordsize="1681,2">
              <v:shape style="position:absolute;left:8173;top:3542;width:1681;height:2" coordorigin="8173,3542" coordsize="1681,0" path="m8173,3542l9854,3542e" filled="f" stroked="t" strokeweight=".75pt" strokecolor="#000000">
                <v:path arrowok="t"/>
              </v:shape>
            </v:group>
            <v:group style="position:absolute;left:9854;top:3542;width:2;height:4214" coordorigin="9854,3542" coordsize="2,4214">
              <v:shape style="position:absolute;left:9854;top:3542;width:2;height:4214" coordorigin="9854,3542" coordsize="0,4214" path="m9854,3542l9854,7756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has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esponse</w:t>
      </w:r>
      <w:r>
        <w:rPr>
          <w:rFonts w:ascii="Calibri" w:hAnsi="Calibri" w:cs="Calibri" w:eastAsia="Calibri"/>
          <w:sz w:val="22"/>
          <w:szCs w:val="2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when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onnec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22"/>
          <w:szCs w:val="2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5" w:lineRule="exact"/>
        <w:ind w:left="17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6" w:after="0" w:line="240" w:lineRule="auto"/>
        <w:ind w:left="17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Refer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46" w:after="0" w:line="265" w:lineRule="exact"/>
        <w:ind w:left="17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309" w:lineRule="exact"/>
        <w:ind w:left="1768" w:right="-7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MS Mincho" w:hAnsi="MS Mincho" w:cs="MS Mincho" w:eastAsia="MS Mincho"/>
          <w:sz w:val="22"/>
          <w:szCs w:val="22"/>
          <w:spacing w:val="0"/>
          <w:w w:val="100"/>
        </w:rPr>
        <w:t>±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V-</w:t>
      </w:r>
    </w:p>
    <w:p>
      <w:pPr>
        <w:spacing w:before="50" w:after="0" w:line="265" w:lineRule="exact"/>
        <w:ind w:left="17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</w:p>
    <w:p>
      <w:pPr>
        <w:spacing w:before="23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YES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4094" w:space="710"/>
            <w:col w:w="5516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5" w:lineRule="exact"/>
        <w:ind w:left="3335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21" w:after="0" w:line="240" w:lineRule="auto"/>
        <w:ind w:left="1768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V-</w:t>
      </w:r>
    </w:p>
    <w:p>
      <w:pPr>
        <w:spacing w:before="43" w:after="0" w:line="265" w:lineRule="exact"/>
        <w:ind w:left="176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15" w:after="0" w:line="240" w:lineRule="auto"/>
        <w:ind w:right="-20"/>
        <w:jc w:val="left"/>
        <w:tabs>
          <w:tab w:pos="9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br w:type="column"/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lace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3926" w:space="806"/>
            <w:col w:w="558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16" w:after="0" w:line="240" w:lineRule="auto"/>
        <w:ind w:right="397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YES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exact"/>
        <w:ind w:left="1801" w:right="-7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ard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</w:p>
    <w:p>
      <w:pPr>
        <w:spacing w:before="53" w:after="0" w:line="265" w:lineRule="exact"/>
        <w:ind w:left="847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4101" w:space="736"/>
            <w:col w:w="5483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5" w:lineRule="exact"/>
        <w:ind w:right="2939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YES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6" w:after="0" w:line="240" w:lineRule="auto"/>
        <w:ind w:left="180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Common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oubleshooting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1200" w:type="dxa"/>
            <w:vMerge w:val="restart"/>
            <w:tcBorders>
              <w:top w:val="single" w:sz="8.000602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8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4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5" w:type="dxa"/>
            <w:vMerge w:val="restart"/>
            <w:tcBorders>
              <w:top w:val="single" w:sz="8.000602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0602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8" w:right="44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Buzz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0602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04" w:right="4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11" w:type="dxa"/>
            <w:gridSpan w:val="3"/>
            <w:tcBorders>
              <w:top w:val="single" w:sz="8.000602" w:space="0" w:color="000000"/>
              <w:bottom w:val="single" w:sz="8.000023" w:space="0" w:color="000000"/>
              <w:left w:val="single" w:sz="8.00178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58" w:right="3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dama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ed(1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04" w:right="28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5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obability)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25" w:hRule="exact"/>
        </w:trPr>
        <w:tc>
          <w:tcPr>
            <w:tcW w:w="1200" w:type="dxa"/>
            <w:vMerge/>
            <w:tcBorders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/>
            <w:rPr/>
          </w:p>
        </w:tc>
        <w:tc>
          <w:tcPr>
            <w:tcW w:w="1675" w:type="dxa"/>
            <w:vMerge/>
            <w:tcBorders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023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23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23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375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375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3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1200" w:type="dxa"/>
            <w:tcBorders>
              <w:top w:val="single" w:sz="8.000375" w:space="0" w:color="000000"/>
              <w:bottom w:val="single" w:sz="8.00109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109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ault(include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arm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109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109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109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109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109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109" w:space="0" w:color="000000"/>
              <w:bottom w:val="single" w:sz="8.000602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109" w:space="0" w:color="000000"/>
              <w:bottom w:val="single" w:sz="8.000602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eak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375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375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3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75" w:space="0" w:color="000000"/>
              <w:bottom w:val="single" w:sz="8.000357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0357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eak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57" w:space="0" w:color="000000"/>
              <w:bottom w:val="single" w:sz="8.000131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57" w:space="0" w:color="000000"/>
              <w:bottom w:val="single" w:sz="8.000131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602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602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325" w:hRule="exact"/>
        </w:trPr>
        <w:tc>
          <w:tcPr>
            <w:tcW w:w="1200" w:type="dxa"/>
            <w:tcBorders>
              <w:top w:val="single" w:sz="8.000113" w:space="0" w:color="000000"/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13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13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375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375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75" w:space="0" w:color="000000"/>
              <w:bottom w:val="single" w:sz="8.000357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0357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4" w:after="0" w:line="264" w:lineRule="exact"/>
              <w:ind w:left="70" w:right="1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initiali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57" w:space="0" w:color="000000"/>
              <w:bottom w:val="single" w:sz="8.000131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57" w:space="0" w:color="000000"/>
              <w:bottom w:val="single" w:sz="8.000131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3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009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009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4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009" w:space="0" w:color="000000"/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009" w:space="0" w:color="000000"/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4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235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235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3" w:after="0" w:line="264" w:lineRule="exact"/>
              <w:ind w:left="70" w:right="16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235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235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235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3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235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235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235" w:space="0" w:color="000000"/>
              <w:bottom w:val="single" w:sz="8.00025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235" w:space="0" w:color="000000"/>
              <w:bottom w:val="single" w:sz="8.00025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3" w:after="0" w:line="264" w:lineRule="exact"/>
              <w:ind w:left="70" w:right="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±Bus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35" w:space="0" w:color="000000"/>
              <w:bottom w:val="single" w:sz="8.00025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35" w:space="0" w:color="000000"/>
              <w:bottom w:val="single" w:sz="8.00025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35" w:space="0" w:color="000000"/>
              <w:bottom w:val="single" w:sz="8.00025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3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35" w:space="0" w:color="000000"/>
              <w:bottom w:val="single" w:sz="8.00025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3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35" w:space="0" w:color="000000"/>
              <w:bottom w:val="single" w:sz="8.000253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253" w:space="0" w:color="000000"/>
              <w:bottom w:val="single" w:sz="8.000131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253" w:space="0" w:color="000000"/>
              <w:bottom w:val="single" w:sz="8.000131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4" w:after="0" w:line="264" w:lineRule="exact"/>
              <w:ind w:left="70" w:right="1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21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009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009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4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009" w:space="0" w:color="000000"/>
              <w:bottom w:val="single" w:sz="8.000113" w:space="0" w:color="000000"/>
              <w:left w:val="single" w:sz="8" w:space="0" w:color="000000"/>
              <w:right w:val="single" w:sz="8.00053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009" w:space="0" w:color="000000"/>
              <w:bottom w:val="single" w:sz="8.000113" w:space="0" w:color="000000"/>
              <w:left w:val="single" w:sz="8.000537" w:space="0" w:color="000000"/>
              <w:right w:val="single" w:sz="8.000891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89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781" w:space="0" w:color="000000"/>
              <w:right w:val="single" w:sz="8.0017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781" w:space="0" w:color="000000"/>
              <w:right w:val="single" w:sz="8.00084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846" w:space="0" w:color="000000"/>
              <w:right w:val="single" w:sz="8.002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21" w:space="0" w:color="000000"/>
              <w:right w:val="single" w:sz="8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1200" w:type="dxa"/>
            <w:vMerge w:val="restart"/>
            <w:tcBorders>
              <w:top w:val="single" w:sz="8.00109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8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4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5" w:type="dxa"/>
            <w:vMerge w:val="restart"/>
            <w:tcBorders>
              <w:top w:val="single" w:sz="8.00109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109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8" w:right="44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Buzz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109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04" w:right="4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11" w:type="dxa"/>
            <w:gridSpan w:val="3"/>
            <w:tcBorders>
              <w:top w:val="single" w:sz="8.00109" w:space="0" w:color="000000"/>
              <w:bottom w:val="single" w:sz="8.000120" w:space="0" w:color="000000"/>
              <w:left w:val="single" w:sz="8.001603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58" w:right="3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dama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ed(1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04" w:right="28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5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obability)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25" w:hRule="exact"/>
        </w:trPr>
        <w:tc>
          <w:tcPr>
            <w:tcW w:w="1200" w:type="dxa"/>
            <w:vMerge/>
            <w:tcBorders>
              <w:bottom w:val="single" w:sz="8.000602" w:space="0" w:color="000000"/>
              <w:left w:val="single" w:sz="8" w:space="0" w:color="000000"/>
              <w:right w:val="single" w:sz="8.000483" w:space="0" w:color="000000"/>
            </w:tcBorders>
          </w:tcPr>
          <w:p>
            <w:pPr/>
            <w:rPr/>
          </w:p>
        </w:tc>
        <w:tc>
          <w:tcPr>
            <w:tcW w:w="1675" w:type="dxa"/>
            <w:vMerge/>
            <w:tcBorders>
              <w:bottom w:val="single" w:sz="8.000602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602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602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1879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3" w:after="0" w:line="264" w:lineRule="exact"/>
              <w:ind w:left="70" w:right="35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508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508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508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508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508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2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onnection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508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508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853" w:hRule="exact"/>
        </w:trPr>
        <w:tc>
          <w:tcPr>
            <w:tcW w:w="1200" w:type="dxa"/>
            <w:tcBorders>
              <w:top w:val="single" w:sz="8.000508" w:space="0" w:color="000000"/>
              <w:bottom w:val="single" w:sz="8.00109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508" w:space="0" w:color="000000"/>
              <w:bottom w:val="single" w:sz="8.00109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4" w:after="0" w:line="264" w:lineRule="exact"/>
              <w:ind w:left="70" w:right="11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onnec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508" w:space="0" w:color="000000"/>
              <w:bottom w:val="single" w:sz="8.00109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508" w:space="0" w:color="000000"/>
              <w:bottom w:val="single" w:sz="8.00109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508" w:space="0" w:color="000000"/>
              <w:bottom w:val="single" w:sz="8.00109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112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onnec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508" w:space="0" w:color="000000"/>
              <w:bottom w:val="single" w:sz="8.00109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508" w:space="0" w:color="000000"/>
              <w:bottom w:val="single" w:sz="8.00109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1117" w:hRule="exact"/>
        </w:trPr>
        <w:tc>
          <w:tcPr>
            <w:tcW w:w="1200" w:type="dxa"/>
            <w:tcBorders>
              <w:top w:val="single" w:sz="8.00109" w:space="0" w:color="000000"/>
              <w:bottom w:val="single" w:sz="8.000375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109" w:space="0" w:color="000000"/>
              <w:bottom w:val="single" w:sz="8.000375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3" w:after="0" w:line="264" w:lineRule="exact"/>
              <w:ind w:left="70" w:right="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ommuni-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375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375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375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3" w:after="0" w:line="264" w:lineRule="exact"/>
              <w:ind w:left="70" w:right="1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orking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375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375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853" w:hRule="exact"/>
        </w:trPr>
        <w:tc>
          <w:tcPr>
            <w:tcW w:w="1200" w:type="dxa"/>
            <w:tcBorders>
              <w:top w:val="single" w:sz="8.000375" w:space="0" w:color="000000"/>
              <w:bottom w:val="single" w:sz="8.000131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0131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4" w:after="0" w:line="264" w:lineRule="exact"/>
              <w:ind w:left="70" w:right="314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131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131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131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1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oblem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131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131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602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602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4" w:after="0" w:line="264" w:lineRule="exact"/>
              <w:ind w:left="70" w:right="44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high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879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3" w:after="0" w:line="264" w:lineRule="exact"/>
              <w:ind w:left="70" w:right="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quence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3" w:after="0" w:line="264" w:lineRule="exact"/>
              <w:ind w:left="70" w:right="2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onnection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375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375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3" w:after="0" w:line="264" w:lineRule="exact"/>
              <w:ind w:left="70" w:right="2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onnection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75" w:space="0" w:color="000000"/>
              <w:bottom w:val="single" w:sz="8.000357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0357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cuit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75" w:space="0" w:color="000000"/>
              <w:bottom w:val="single" w:sz="8.000357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57" w:space="0" w:color="000000"/>
              <w:bottom w:val="single" w:sz="8.000131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57" w:space="0" w:color="000000"/>
              <w:bottom w:val="single" w:sz="8.000131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3" w:after="0" w:line="264" w:lineRule="exact"/>
              <w:ind w:left="70" w:right="3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3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31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602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602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erload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31" w:space="0" w:color="000000"/>
              <w:bottom w:val="single" w:sz="8.000602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13" w:space="0" w:color="000000"/>
              <w:bottom w:val="single" w:sz="8.000375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375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onnec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3" w:after="0" w:line="264" w:lineRule="exact"/>
              <w:ind w:left="70" w:right="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375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375" w:space="0" w:color="000000"/>
              <w:bottom w:val="single" w:sz="8.000253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75" w:space="0" w:color="000000"/>
              <w:bottom w:val="single" w:sz="8.000253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ow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253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253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253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75" w:space="0" w:color="000000"/>
              <w:bottom w:val="single" w:sz="8.000253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75" w:space="0" w:color="000000"/>
              <w:bottom w:val="single" w:sz="8.000253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253" w:space="0" w:color="000000"/>
              <w:bottom w:val="single" w:sz="8.000131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253" w:space="0" w:color="000000"/>
              <w:bottom w:val="single" w:sz="8.000131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e-alarm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253" w:space="0" w:color="000000"/>
              <w:bottom w:val="single" w:sz="8.000131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131" w:space="0" w:color="000000"/>
              <w:bottom w:val="single" w:sz="8.000009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31" w:space="0" w:color="000000"/>
              <w:bottom w:val="single" w:sz="8.000009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4" w:after="0" w:line="264" w:lineRule="exact"/>
              <w:ind w:left="70" w:right="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ommu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31" w:space="0" w:color="000000"/>
              <w:bottom w:val="single" w:sz="8.000009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009" w:space="0" w:color="000000"/>
              <w:bottom w:val="single" w:sz="8.000113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009" w:space="0" w:color="000000"/>
              <w:bottom w:val="single" w:sz="8.000113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induc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009" w:space="0" w:color="000000"/>
              <w:bottom w:val="single" w:sz="8.000113" w:space="0" w:color="000000"/>
              <w:left w:val="single" w:sz="8.001879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1117" w:hRule="exact"/>
        </w:trPr>
        <w:tc>
          <w:tcPr>
            <w:tcW w:w="1200" w:type="dxa"/>
            <w:tcBorders>
              <w:top w:val="single" w:sz="8.000113" w:space="0" w:color="000000"/>
              <w:bottom w:val="single" w:sz="8.000131" w:space="0" w:color="000000"/>
              <w:left w:val="single" w:sz="8" w:space="0" w:color="000000"/>
              <w:right w:val="single" w:sz="8.00048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131" w:space="0" w:color="000000"/>
              <w:left w:val="single" w:sz="8.000483" w:space="0" w:color="000000"/>
              <w:right w:val="single" w:sz="8.000802" w:space="0" w:color="000000"/>
            </w:tcBorders>
          </w:tcPr>
          <w:p>
            <w:pPr>
              <w:spacing w:before="24" w:after="0" w:line="264" w:lineRule="exact"/>
              <w:ind w:left="70" w:right="4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erload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802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1603" w:space="0" w:color="000000"/>
              <w:right w:val="single" w:sz="8.00160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1603" w:space="0" w:color="000000"/>
              <w:right w:val="single" w:sz="8.000757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757" w:space="0" w:color="000000"/>
              <w:right w:val="single" w:sz="8.001879" w:space="0" w:color="000000"/>
            </w:tcBorders>
          </w:tcPr>
          <w:p>
            <w:pPr>
              <w:spacing w:before="24" w:after="0" w:line="264" w:lineRule="exact"/>
              <w:ind w:left="70" w:right="18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edundancy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number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im-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1879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0" w:right="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1200" w:type="dxa"/>
            <w:vMerge w:val="restart"/>
            <w:tcBorders>
              <w:top w:val="single" w:sz="8.00109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8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4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675" w:type="dxa"/>
            <w:vMerge w:val="restart"/>
            <w:tcBorders>
              <w:top w:val="single" w:sz="8.00109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109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68" w:right="44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Buzz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vMerge w:val="restart"/>
            <w:tcBorders>
              <w:top w:val="single" w:sz="8.00109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04" w:right="48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11" w:type="dxa"/>
            <w:gridSpan w:val="3"/>
            <w:tcBorders>
              <w:top w:val="single" w:sz="8.00109" w:space="0" w:color="000000"/>
              <w:bottom w:val="single" w:sz="8.000120" w:space="0" w:color="000000"/>
              <w:left w:val="single" w:sz="8.00071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58" w:right="3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dama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ed(1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04" w:right="28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5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less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obability)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25" w:hRule="exact"/>
        </w:trPr>
        <w:tc>
          <w:tcPr>
            <w:tcW w:w="1200" w:type="dxa"/>
            <w:vMerge/>
            <w:tcBorders>
              <w:bottom w:val="single" w:sz="8.000602" w:space="0" w:color="000000"/>
              <w:left w:val="single" w:sz="8" w:space="0" w:color="000000"/>
              <w:right w:val="single" w:sz="8.000215" w:space="0" w:color="000000"/>
            </w:tcBorders>
          </w:tcPr>
          <w:p>
            <w:pPr/>
            <w:rPr/>
          </w:p>
        </w:tc>
        <w:tc>
          <w:tcPr>
            <w:tcW w:w="1675" w:type="dxa"/>
            <w:vMerge/>
            <w:tcBorders>
              <w:bottom w:val="single" w:sz="8.000602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602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vMerge/>
            <w:tcBorders>
              <w:bottom w:val="single" w:sz="8.000602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20" w:space="0" w:color="000000"/>
              <w:bottom w:val="single" w:sz="8.000602" w:space="0" w:color="000000"/>
              <w:left w:val="single" w:sz="8.000774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616" w:right="59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602" w:space="0" w:color="000000"/>
              <w:bottom w:val="single" w:sz="8.000113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113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113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853" w:hRule="exact"/>
        </w:trPr>
        <w:tc>
          <w:tcPr>
            <w:tcW w:w="1200" w:type="dxa"/>
            <w:tcBorders>
              <w:top w:val="single" w:sz="8.000113" w:space="0" w:color="000000"/>
              <w:bottom w:val="single" w:sz="8.000863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863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equency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863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863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863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3" w:after="0" w:line="264" w:lineRule="exact"/>
              <w:ind w:left="70" w:right="4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quency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863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13" w:space="0" w:color="000000"/>
              <w:bottom w:val="single" w:sz="8.000863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0863" w:space="0" w:color="000000"/>
              <w:bottom w:val="single" w:sz="8.00109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863" w:space="0" w:color="000000"/>
              <w:bottom w:val="single" w:sz="8.00109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4" w:after="0" w:line="264" w:lineRule="exact"/>
              <w:ind w:left="70" w:right="44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863" w:space="0" w:color="000000"/>
              <w:bottom w:val="single" w:sz="8.00109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863" w:space="0" w:color="000000"/>
              <w:bottom w:val="single" w:sz="8.00109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863" w:space="0" w:color="000000"/>
              <w:bottom w:val="single" w:sz="8.00109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863" w:space="0" w:color="000000"/>
              <w:bottom w:val="single" w:sz="8.00109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863" w:space="0" w:color="000000"/>
              <w:bottom w:val="single" w:sz="8.00109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1200" w:type="dxa"/>
            <w:tcBorders>
              <w:top w:val="single" w:sz="8.00109" w:space="0" w:color="000000"/>
              <w:bottom w:val="single" w:sz="8.000602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109" w:space="0" w:color="000000"/>
              <w:bottom w:val="single" w:sz="8.000602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3" w:after="0" w:line="264" w:lineRule="exact"/>
              <w:ind w:left="70" w:right="44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acking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109" w:space="0" w:color="000000"/>
              <w:bottom w:val="single" w:sz="8.000602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1117" w:hRule="exact"/>
        </w:trPr>
        <w:tc>
          <w:tcPr>
            <w:tcW w:w="1200" w:type="dxa"/>
            <w:tcBorders>
              <w:top w:val="single" w:sz="8.000602" w:space="0" w:color="000000"/>
              <w:bottom w:val="single" w:sz="8.000357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602" w:space="0" w:color="000000"/>
              <w:bottom w:val="single" w:sz="8.000357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alid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357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357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357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3" w:after="0" w:line="264" w:lineRule="exact"/>
              <w:ind w:left="70" w:right="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due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some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602" w:space="0" w:color="000000"/>
              <w:bottom w:val="single" w:sz="8.000357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602" w:space="0" w:color="000000"/>
              <w:bottom w:val="single" w:sz="8.000357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325" w:hRule="exact"/>
        </w:trPr>
        <w:tc>
          <w:tcPr>
            <w:tcW w:w="1200" w:type="dxa"/>
            <w:tcBorders>
              <w:top w:val="single" w:sz="8.000357" w:space="0" w:color="000000"/>
              <w:bottom w:val="single" w:sz="8.000357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57" w:space="0" w:color="000000"/>
              <w:bottom w:val="single" w:sz="8.000357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357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357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357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357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357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1117" w:hRule="exact"/>
        </w:trPr>
        <w:tc>
          <w:tcPr>
            <w:tcW w:w="1200" w:type="dxa"/>
            <w:tcBorders>
              <w:top w:val="single" w:sz="8.000357" w:space="0" w:color="000000"/>
              <w:bottom w:val="single" w:sz="8.000113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357" w:space="0" w:color="000000"/>
              <w:bottom w:val="single" w:sz="8.000113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13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113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113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3" w:after="0" w:line="264" w:lineRule="exact"/>
              <w:ind w:left="70" w:right="4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2min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without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357" w:space="0" w:color="000000"/>
              <w:bottom w:val="single" w:sz="8.000113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357" w:space="0" w:color="000000"/>
              <w:bottom w:val="single" w:sz="8.000113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1117" w:hRule="exact"/>
        </w:trPr>
        <w:tc>
          <w:tcPr>
            <w:tcW w:w="1200" w:type="dxa"/>
            <w:tcBorders>
              <w:top w:val="single" w:sz="8.000113" w:space="0" w:color="000000"/>
              <w:bottom w:val="single" w:sz="8.000131" w:space="0" w:color="000000"/>
              <w:left w:val="single" w:sz="8" w:space="0" w:color="000000"/>
              <w:right w:val="single" w:sz="8.00021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675" w:type="dxa"/>
            <w:tcBorders>
              <w:top w:val="single" w:sz="8.000113" w:space="0" w:color="000000"/>
              <w:bottom w:val="single" w:sz="8.000131" w:space="0" w:color="000000"/>
              <w:left w:val="single" w:sz="8.000215" w:space="0" w:color="000000"/>
              <w:right w:val="single" w:sz="8.000356" w:space="0" w:color="000000"/>
            </w:tcBorders>
          </w:tcPr>
          <w:p>
            <w:pPr>
              <w:spacing w:before="23" w:after="0" w:line="264" w:lineRule="exact"/>
              <w:ind w:left="70" w:right="26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356" w:space="0" w:color="000000"/>
              <w:right w:val="single" w:sz="8.0007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712" w:space="0" w:color="000000"/>
              <w:right w:val="single" w:sz="8.000712" w:space="0" w:color="000000"/>
            </w:tcBorders>
          </w:tcPr>
          <w:p>
            <w:pPr/>
            <w:rPr/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712" w:space="0" w:color="000000"/>
              <w:right w:val="single" w:sz="8.00031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312" w:space="0" w:color="000000"/>
              <w:right w:val="single" w:sz="8.000774" w:space="0" w:color="000000"/>
            </w:tcBorders>
          </w:tcPr>
          <w:p>
            <w:pPr>
              <w:spacing w:before="23" w:after="0" w:line="264" w:lineRule="exact"/>
              <w:ind w:left="70" w:right="8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37" w:type="dxa"/>
            <w:tcBorders>
              <w:top w:val="single" w:sz="8.000113" w:space="0" w:color="000000"/>
              <w:bottom w:val="single" w:sz="8.000131" w:space="0" w:color="000000"/>
              <w:left w:val="single" w:sz="8.000774" w:space="0" w:color="000000"/>
              <w:right w:val="single" w:sz="8" w:space="0" w:color="000000"/>
            </w:tcBorders>
          </w:tcPr>
          <w:p>
            <w:pPr/>
            <w:rPr/>
          </w:p>
        </w:tc>
      </w:tr>
    </w:tbl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eplaceme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manual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onnecting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wiring.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e: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and/type/d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manu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ommended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among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eries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±150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ommended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ences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±150m</w:t>
      </w:r>
      <w:r>
        <w:rPr>
          <w:rFonts w:ascii="Calibri" w:hAnsi="Calibri" w:cs="Calibri" w:eastAsia="Calibri"/>
          <w:sz w:val="22"/>
          <w:szCs w:val="22"/>
          <w:spacing w:val="-2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much.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ence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educed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period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E90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tring: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ffle;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e-in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ffles,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Single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t: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ch(if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manual;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oughly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onnections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ch(if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PCB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eplaceme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arning:when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amou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gua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electricity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isol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machine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inju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7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Gene</w:t>
      </w:r>
      <w:r>
        <w:rPr>
          <w:rFonts w:ascii="Calibri" w:hAnsi="Calibri" w:cs="Calibri" w:eastAsia="Calibri"/>
          <w:sz w:val="22"/>
          <w:szCs w:val="22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1"/>
        </w:rPr>
        <w:t>truction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high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enough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serious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inju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onnecting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dama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wiring.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SD(elect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autions: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sensiti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elect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tic.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pick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equipme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ounded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ell.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aging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necessa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immedi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placed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ti-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aging.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Shut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down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3.</w:t>
      </w:r>
    </w:p>
    <w:p>
      <w:pPr>
        <w:spacing w:before="11" w:after="0" w:line="250" w:lineRule="auto"/>
        <w:ind w:left="120" w:right="72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hold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pulling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(som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times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sna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wise,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PCB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bending.</w:t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Mark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onnecting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omp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tibility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boa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eplaceme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emale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should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aligned,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PCB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dama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onnection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eplacing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PCB.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Input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EMI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eplaceme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DSP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nuts,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INV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induc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nuts,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2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INV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1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4pcs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nuts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PCB;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nuts;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eplace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vided)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wn-disassembly/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full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219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1-3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eplace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7.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ables;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8.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ft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panels,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tinue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4-8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ocess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PCB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tic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4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795" w:type="dxa"/>
            <w:tcBorders>
              <w:top w:val="single" w:sz="8.000136" w:space="0" w:color="000000"/>
              <w:bottom w:val="single" w:sz="8.000450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136" w:space="0" w:color="000000"/>
              <w:bottom w:val="single" w:sz="8.000450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136" w:space="0" w:color="000000"/>
              <w:bottom w:val="single" w:sz="8.000450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136" w:space="0" w:color="000000"/>
              <w:bottom w:val="single" w:sz="8.000450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ompo-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0136" w:space="0" w:color="000000"/>
              <w:bottom w:val="single" w:sz="8.000450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72" w:type="dxa"/>
            <w:tcBorders>
              <w:top w:val="single" w:sz="8.000136" w:space="0" w:color="000000"/>
              <w:bottom w:val="single" w:sz="8.000450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36" w:space="0" w:color="000000"/>
              <w:bottom w:val="single" w:sz="8.000450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36" w:space="0" w:color="000000"/>
              <w:bottom w:val="single" w:sz="8.000450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25" w:hRule="exact"/>
        </w:trPr>
        <w:tc>
          <w:tcPr>
            <w:tcW w:w="795" w:type="dxa"/>
            <w:tcBorders>
              <w:top w:val="single" w:sz="8.000450" w:space="0" w:color="000000"/>
              <w:bottom w:val="single" w:sz="8.001172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450" w:space="0" w:color="000000"/>
              <w:bottom w:val="single" w:sz="8.001172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450" w:space="0" w:color="000000"/>
              <w:bottom w:val="single" w:sz="8.001172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450" w:space="0" w:color="000000"/>
              <w:bottom w:val="single" w:sz="8.001172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4" w:after="0" w:line="264" w:lineRule="exact"/>
              <w:ind w:left="70" w:right="33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D3,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D6,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D11,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D14,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450" w:space="0" w:color="000000"/>
              <w:bottom w:val="single" w:sz="8.001172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450" w:space="0" w:color="000000"/>
              <w:bottom w:val="single" w:sz="8.001172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450" w:space="0" w:color="000000"/>
              <w:bottom w:val="single" w:sz="8.001172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0.36V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450" w:space="0" w:color="000000"/>
              <w:bottom w:val="single" w:sz="8.001172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18" w:hRule="exact"/>
        </w:trPr>
        <w:tc>
          <w:tcPr>
            <w:tcW w:w="795" w:type="dxa"/>
            <w:tcBorders>
              <w:top w:val="single" w:sz="8.001172" w:space="0" w:color="000000"/>
              <w:bottom w:val="single" w:sz="8.000933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1172" w:space="0" w:color="000000"/>
              <w:bottom w:val="single" w:sz="8.000933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1172" w:space="0" w:color="000000"/>
              <w:bottom w:val="single" w:sz="8.000933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1172" w:space="0" w:color="000000"/>
              <w:bottom w:val="single" w:sz="8.000933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K1,K2,K6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1172" w:space="0" w:color="000000"/>
              <w:bottom w:val="single" w:sz="8.000933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4/5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1172" w:space="0" w:color="000000"/>
              <w:bottom w:val="single" w:sz="8.000933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172" w:space="0" w:color="000000"/>
              <w:bottom w:val="single" w:sz="8.000933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172" w:space="0" w:color="000000"/>
              <w:bottom w:val="single" w:sz="8.000933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933" w:space="0" w:color="000000"/>
              <w:bottom w:val="single" w:sz="8.001406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933" w:space="0" w:color="000000"/>
              <w:bottom w:val="single" w:sz="8.001406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933" w:space="0" w:color="000000"/>
              <w:bottom w:val="single" w:sz="8.001406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933" w:space="0" w:color="000000"/>
              <w:bottom w:val="single" w:sz="8.001406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D7,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D9,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D18,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D19,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D20,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0933" w:space="0" w:color="000000"/>
              <w:bottom w:val="single" w:sz="8.001406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933" w:space="0" w:color="000000"/>
              <w:bottom w:val="single" w:sz="8.001406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933" w:space="0" w:color="000000"/>
              <w:bottom w:val="single" w:sz="8.001406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933" w:space="0" w:color="000000"/>
              <w:bottom w:val="single" w:sz="8.001406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92" w:hRule="exact"/>
        </w:trPr>
        <w:tc>
          <w:tcPr>
            <w:tcW w:w="795" w:type="dxa"/>
            <w:tcBorders>
              <w:top w:val="single" w:sz="8.001406" w:space="0" w:color="000000"/>
              <w:bottom w:val="single" w:sz="8.000942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1406" w:space="0" w:color="000000"/>
              <w:bottom w:val="single" w:sz="8.000942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1406" w:space="0" w:color="000000"/>
              <w:bottom w:val="single" w:sz="8.000942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1406" w:space="0" w:color="000000"/>
              <w:bottom w:val="single" w:sz="8.000942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D7,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D9,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D18,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D19,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D20,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D21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1406" w:space="0" w:color="000000"/>
              <w:bottom w:val="single" w:sz="8.000942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1406" w:space="0" w:color="000000"/>
              <w:bottom w:val="single" w:sz="8.000942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406" w:space="0" w:color="000000"/>
              <w:bottom w:val="single" w:sz="8.000942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≈10Ω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406" w:space="0" w:color="000000"/>
              <w:bottom w:val="single" w:sz="8.000942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25" w:hRule="exact"/>
        </w:trPr>
        <w:tc>
          <w:tcPr>
            <w:tcW w:w="795" w:type="dxa"/>
            <w:tcBorders>
              <w:top w:val="single" w:sz="8.000942" w:space="0" w:color="000000"/>
              <w:bottom w:val="single" w:sz="8.000942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942" w:space="0" w:color="000000"/>
              <w:bottom w:val="single" w:sz="8.000942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942" w:space="0" w:color="000000"/>
              <w:bottom w:val="single" w:sz="8.000942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942" w:space="0" w:color="000000"/>
              <w:bottom w:val="single" w:sz="8.000942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Q70,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Q71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942" w:space="0" w:color="000000"/>
              <w:bottom w:val="single" w:sz="8.000942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942" w:space="0" w:color="000000"/>
              <w:bottom w:val="single" w:sz="8.000942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942" w:space="0" w:color="000000"/>
              <w:bottom w:val="single" w:sz="8.000942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942" w:space="0" w:color="000000"/>
              <w:bottom w:val="single" w:sz="8.000942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942" w:space="0" w:color="000000"/>
              <w:bottom w:val="single" w:sz="8.001402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942" w:space="0" w:color="000000"/>
              <w:bottom w:val="single" w:sz="8.001402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942" w:space="0" w:color="000000"/>
              <w:bottom w:val="single" w:sz="8.001402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942" w:space="0" w:color="000000"/>
              <w:bottom w:val="single" w:sz="8.001402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4" w:after="0" w:line="264" w:lineRule="exact"/>
              <w:ind w:left="70" w:right="9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J5,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J6,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J7,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J8,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942" w:space="0" w:color="000000"/>
              <w:bottom w:val="single" w:sz="8.001402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942" w:space="0" w:color="000000"/>
              <w:bottom w:val="single" w:sz="8.001402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/>
            <w:rPr/>
          </w:p>
        </w:tc>
        <w:tc>
          <w:tcPr>
            <w:tcW w:w="1097" w:type="dxa"/>
            <w:tcBorders>
              <w:top w:val="single" w:sz="8.000942" w:space="0" w:color="000000"/>
              <w:bottom w:val="single" w:sz="8.001402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/>
            <w:rPr/>
          </w:p>
        </w:tc>
        <w:tc>
          <w:tcPr>
            <w:tcW w:w="1097" w:type="dxa"/>
            <w:tcBorders>
              <w:top w:val="single" w:sz="8.000942" w:space="0" w:color="000000"/>
              <w:bottom w:val="single" w:sz="8.001402" w:space="0" w:color="000000"/>
              <w:left w:val="single" w:sz="8.000416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1402" w:space="0" w:color="000000"/>
              <w:bottom w:val="single" w:sz="8.000649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1402" w:space="0" w:color="000000"/>
              <w:bottom w:val="single" w:sz="8.000649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1402" w:space="0" w:color="000000"/>
              <w:bottom w:val="single" w:sz="8.000649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1402" w:space="0" w:color="000000"/>
              <w:bottom w:val="single" w:sz="8.000649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3" w:after="0" w:line="264" w:lineRule="exact"/>
              <w:ind w:left="70" w:right="14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J4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J5,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J6,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J7,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J8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J3,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J12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1402" w:space="0" w:color="000000"/>
              <w:bottom w:val="single" w:sz="8.000649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1402" w:space="0" w:color="000000"/>
              <w:bottom w:val="single" w:sz="8.000649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402" w:space="0" w:color="000000"/>
              <w:bottom w:val="single" w:sz="8.000649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402" w:space="0" w:color="000000"/>
              <w:bottom w:val="single" w:sz="8.000649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649" w:space="0" w:color="000000"/>
              <w:bottom w:val="single" w:sz="8.000176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49" w:space="0" w:color="000000"/>
              <w:bottom w:val="single" w:sz="8.000176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649" w:space="0" w:color="000000"/>
              <w:bottom w:val="single" w:sz="8.000176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649" w:space="0" w:color="000000"/>
              <w:bottom w:val="single" w:sz="8.000176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K7,K8,K9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49" w:space="0" w:color="000000"/>
              <w:bottom w:val="single" w:sz="8.000176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49" w:space="0" w:color="000000"/>
              <w:bottom w:val="single" w:sz="8.000176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49" w:space="0" w:color="000000"/>
              <w:bottom w:val="single" w:sz="8.000176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≈10Ω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49" w:space="0" w:color="000000"/>
              <w:bottom w:val="single" w:sz="8.000176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372" w:hRule="exact"/>
        </w:trPr>
        <w:tc>
          <w:tcPr>
            <w:tcW w:w="795" w:type="dxa"/>
            <w:tcBorders>
              <w:top w:val="single" w:sz="8.000176" w:space="0" w:color="000000"/>
              <w:bottom w:val="single" w:sz="8.000375" w:space="0" w:color="000000"/>
              <w:left w:val="single" w:sz="8" w:space="0" w:color="000000"/>
              <w:right w:val="single" w:sz="8.00016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176" w:space="0" w:color="000000"/>
              <w:bottom w:val="single" w:sz="8.000375" w:space="0" w:color="000000"/>
              <w:left w:val="single" w:sz="8.000168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176" w:space="0" w:color="000000"/>
              <w:bottom w:val="single" w:sz="8.000375" w:space="0" w:color="000000"/>
              <w:left w:val="single" w:sz="8.000291" w:space="0" w:color="000000"/>
              <w:right w:val="single" w:sz="8.00009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176" w:space="0" w:color="000000"/>
              <w:bottom w:val="single" w:sz="8.000375" w:space="0" w:color="000000"/>
              <w:left w:val="single" w:sz="8.000097" w:space="0" w:color="000000"/>
              <w:right w:val="single" w:sz="8.0006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K3,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K4,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K5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176" w:space="0" w:color="000000"/>
              <w:bottom w:val="single" w:sz="8.000375" w:space="0" w:color="000000"/>
              <w:left w:val="single" w:sz="8.000609" w:space="0" w:color="000000"/>
              <w:right w:val="single" w:sz="8.0000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1/3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176" w:space="0" w:color="000000"/>
              <w:bottom w:val="single" w:sz="8.000375" w:space="0" w:color="000000"/>
              <w:left w:val="single" w:sz="8.000091" w:space="0" w:color="000000"/>
              <w:right w:val="single" w:sz="8.00029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1/3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76" w:space="0" w:color="000000"/>
              <w:bottom w:val="single" w:sz="8.000375" w:space="0" w:color="000000"/>
              <w:left w:val="single" w:sz="8.000291" w:space="0" w:color="000000"/>
              <w:right w:val="single" w:sz="8.00041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76" w:space="0" w:color="000000"/>
              <w:bottom w:val="single" w:sz="8.000375" w:space="0" w:color="000000"/>
              <w:left w:val="single" w:sz="8.00041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795" w:type="dxa"/>
            <w:tcBorders>
              <w:top w:val="single" w:sz="8.000211" w:space="0" w:color="000000"/>
              <w:bottom w:val="single" w:sz="8.000375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211" w:space="0" w:color="000000"/>
              <w:bottom w:val="single" w:sz="8.000375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211" w:space="0" w:color="000000"/>
              <w:bottom w:val="single" w:sz="8.000375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211" w:space="0" w:color="000000"/>
              <w:bottom w:val="single" w:sz="8.000375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ompo-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0211" w:space="0" w:color="000000"/>
              <w:bottom w:val="single" w:sz="8.000375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72" w:type="dxa"/>
            <w:tcBorders>
              <w:top w:val="single" w:sz="8.000211" w:space="0" w:color="000000"/>
              <w:bottom w:val="single" w:sz="8.000375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211" w:space="0" w:color="000000"/>
              <w:bottom w:val="single" w:sz="8.000375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211" w:space="0" w:color="000000"/>
              <w:bottom w:val="single" w:sz="8.000375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25" w:hRule="exact"/>
        </w:trPr>
        <w:tc>
          <w:tcPr>
            <w:tcW w:w="795" w:type="dxa"/>
            <w:tcBorders>
              <w:top w:val="single" w:sz="8.000375" w:space="0" w:color="000000"/>
              <w:bottom w:val="single" w:sz="8.000187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375" w:space="0" w:color="000000"/>
              <w:bottom w:val="single" w:sz="8.000187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375" w:space="0" w:color="000000"/>
              <w:bottom w:val="single" w:sz="8.000187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375" w:space="0" w:color="000000"/>
              <w:bottom w:val="single" w:sz="8.000187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D7-D12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375" w:space="0" w:color="000000"/>
              <w:bottom w:val="single" w:sz="8.000187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375" w:space="0" w:color="000000"/>
              <w:bottom w:val="single" w:sz="8.000187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375" w:space="0" w:color="000000"/>
              <w:bottom w:val="single" w:sz="8.000187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0.36V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375" w:space="0" w:color="000000"/>
              <w:bottom w:val="single" w:sz="8.000187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187" w:space="0" w:color="000000"/>
              <w:bottom w:val="single" w:sz="8.000661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187" w:space="0" w:color="000000"/>
              <w:bottom w:val="single" w:sz="8.000661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187" w:space="0" w:color="000000"/>
              <w:bottom w:val="single" w:sz="8.000661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187" w:space="0" w:color="000000"/>
              <w:bottom w:val="single" w:sz="8.000661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Q1-12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187" w:space="0" w:color="000000"/>
              <w:bottom w:val="single" w:sz="8.000661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-&gt;C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187" w:space="0" w:color="000000"/>
              <w:bottom w:val="single" w:sz="8.000661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87" w:space="0" w:color="000000"/>
              <w:bottom w:val="single" w:sz="8.000661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≈0.4V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87" w:space="0" w:color="000000"/>
              <w:bottom w:val="single" w:sz="8.000661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661" w:space="0" w:color="000000"/>
              <w:bottom w:val="single" w:sz="8.00048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61" w:space="0" w:color="000000"/>
              <w:bottom w:val="single" w:sz="8.00048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661" w:space="0" w:color="000000"/>
              <w:bottom w:val="single" w:sz="8.00048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661" w:space="0" w:color="000000"/>
              <w:bottom w:val="single" w:sz="8.00048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Q1-12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61" w:space="0" w:color="000000"/>
              <w:bottom w:val="single" w:sz="8.00048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61" w:space="0" w:color="000000"/>
              <w:bottom w:val="single" w:sz="8.00048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61" w:space="0" w:color="000000"/>
              <w:bottom w:val="single" w:sz="8.00048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≈10KΩ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61" w:space="0" w:color="000000"/>
              <w:bottom w:val="single" w:sz="8.00048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92" w:hRule="exact"/>
        </w:trPr>
        <w:tc>
          <w:tcPr>
            <w:tcW w:w="795" w:type="dxa"/>
            <w:tcBorders>
              <w:top w:val="single" w:sz="8.00048" w:space="0" w:color="000000"/>
              <w:bottom w:val="single" w:sz="8.000656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48" w:space="0" w:color="000000"/>
              <w:bottom w:val="single" w:sz="8.000656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48" w:space="0" w:color="000000"/>
              <w:bottom w:val="single" w:sz="8.000656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48" w:space="0" w:color="000000"/>
              <w:bottom w:val="single" w:sz="8.000656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F3-4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48" w:space="0" w:color="000000"/>
              <w:bottom w:val="single" w:sz="8.000656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/>
            <w:rPr/>
          </w:p>
        </w:tc>
        <w:tc>
          <w:tcPr>
            <w:tcW w:w="2172" w:type="dxa"/>
            <w:tcBorders>
              <w:top w:val="single" w:sz="8.00048" w:space="0" w:color="000000"/>
              <w:bottom w:val="single" w:sz="8.000656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48" w:space="0" w:color="000000"/>
              <w:bottom w:val="single" w:sz="8.000656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48" w:space="0" w:color="000000"/>
              <w:bottom w:val="single" w:sz="8.000656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656" w:space="0" w:color="000000"/>
              <w:bottom w:val="single" w:sz="8.000070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56" w:space="0" w:color="000000"/>
              <w:bottom w:val="single" w:sz="8.000070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656" w:space="0" w:color="000000"/>
              <w:bottom w:val="single" w:sz="8.000070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FET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6" w:type="dxa"/>
            <w:tcBorders>
              <w:top w:val="single" w:sz="8.000656" w:space="0" w:color="000000"/>
              <w:bottom w:val="single" w:sz="8.000070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Q13-14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56" w:space="0" w:color="000000"/>
              <w:bottom w:val="single" w:sz="8.000070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-&gt;D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56" w:space="0" w:color="000000"/>
              <w:bottom w:val="single" w:sz="8.000070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56" w:space="0" w:color="000000"/>
              <w:bottom w:val="single" w:sz="8.000070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≈0.46V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56" w:space="0" w:color="000000"/>
              <w:bottom w:val="single" w:sz="8.000070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070" w:space="0" w:color="000000"/>
              <w:bottom w:val="single" w:sz="8.000189" w:space="0" w:color="000000"/>
              <w:left w:val="single" w:sz="8" w:space="0" w:color="000000"/>
              <w:right w:val="single" w:sz="8.0001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070" w:space="0" w:color="000000"/>
              <w:bottom w:val="single" w:sz="8.000189" w:space="0" w:color="000000"/>
              <w:left w:val="single" w:sz="8.000105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070" w:space="0" w:color="000000"/>
              <w:bottom w:val="single" w:sz="8.000189" w:space="0" w:color="000000"/>
              <w:left w:val="single" w:sz="8.000182" w:space="0" w:color="000000"/>
              <w:right w:val="single" w:sz="8.00006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FET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6" w:type="dxa"/>
            <w:tcBorders>
              <w:top w:val="single" w:sz="8.000070" w:space="0" w:color="000000"/>
              <w:bottom w:val="single" w:sz="8.000189" w:space="0" w:color="000000"/>
              <w:left w:val="single" w:sz="8.000061" w:space="0" w:color="000000"/>
              <w:right w:val="single" w:sz="8.000381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Q13-14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070" w:space="0" w:color="000000"/>
              <w:bottom w:val="single" w:sz="8.000189" w:space="0" w:color="000000"/>
              <w:left w:val="single" w:sz="8.000381" w:space="0" w:color="000000"/>
              <w:right w:val="single" w:sz="8.00005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070" w:space="0" w:color="000000"/>
              <w:bottom w:val="single" w:sz="8.000189" w:space="0" w:color="000000"/>
              <w:left w:val="single" w:sz="8.000057" w:space="0" w:color="000000"/>
              <w:right w:val="single" w:sz="8.000182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070" w:space="0" w:color="000000"/>
              <w:bottom w:val="single" w:sz="8.000189" w:space="0" w:color="000000"/>
              <w:left w:val="single" w:sz="8.000182" w:space="0" w:color="000000"/>
              <w:right w:val="single" w:sz="8.00026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≈20KΩ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070" w:space="0" w:color="000000"/>
              <w:bottom w:val="single" w:sz="8.000189" w:space="0" w:color="000000"/>
              <w:left w:val="single" w:sz="8.000260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1" w:after="0" w:line="289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INV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induc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795" w:type="dxa"/>
            <w:tcBorders>
              <w:top w:val="single" w:sz="8.001308" w:space="0" w:color="000000"/>
              <w:bottom w:val="single" w:sz="8.000722" w:space="0" w:color="000000"/>
              <w:left w:val="single" w:sz="8" w:space="0" w:color="000000"/>
              <w:right w:val="single" w:sz="8.000063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1308" w:space="0" w:color="000000"/>
              <w:bottom w:val="single" w:sz="8.000722" w:space="0" w:color="000000"/>
              <w:left w:val="single" w:sz="8.000063" w:space="0" w:color="000000"/>
              <w:right w:val="single" w:sz="8.000109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1308" w:space="0" w:color="000000"/>
              <w:bottom w:val="single" w:sz="8.000722" w:space="0" w:color="000000"/>
              <w:left w:val="single" w:sz="8.000109" w:space="0" w:color="000000"/>
              <w:right w:val="single" w:sz="8.000036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1308" w:space="0" w:color="000000"/>
              <w:bottom w:val="single" w:sz="8.000722" w:space="0" w:color="000000"/>
              <w:left w:val="single" w:sz="8.000036" w:space="0" w:color="000000"/>
              <w:right w:val="single" w:sz="8.0002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ompo-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1308" w:space="0" w:color="000000"/>
              <w:bottom w:val="single" w:sz="8.000722" w:space="0" w:color="000000"/>
              <w:left w:val="single" w:sz="8.000229" w:space="0" w:color="000000"/>
              <w:right w:val="single" w:sz="8.0000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72" w:type="dxa"/>
            <w:tcBorders>
              <w:top w:val="single" w:sz="8.001308" w:space="0" w:color="000000"/>
              <w:bottom w:val="single" w:sz="8.000722" w:space="0" w:color="000000"/>
              <w:left w:val="single" w:sz="8.000034" w:space="0" w:color="000000"/>
              <w:right w:val="single" w:sz="8.000109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308" w:space="0" w:color="000000"/>
              <w:bottom w:val="single" w:sz="8.000722" w:space="0" w:color="000000"/>
              <w:left w:val="single" w:sz="8.000109" w:space="0" w:color="000000"/>
              <w:right w:val="single" w:sz="8.000156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1308" w:space="0" w:color="000000"/>
              <w:bottom w:val="single" w:sz="8.000722" w:space="0" w:color="000000"/>
              <w:left w:val="single" w:sz="8.000156" w:space="0" w:color="000000"/>
              <w:right w:val="single" w:sz="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25" w:hRule="exact"/>
        </w:trPr>
        <w:tc>
          <w:tcPr>
            <w:tcW w:w="795" w:type="dxa"/>
            <w:tcBorders>
              <w:top w:val="single" w:sz="8.000722" w:space="0" w:color="000000"/>
              <w:bottom w:val="single" w:sz="8.000586" w:space="0" w:color="000000"/>
              <w:left w:val="single" w:sz="8" w:space="0" w:color="000000"/>
              <w:right w:val="single" w:sz="8.00006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722" w:space="0" w:color="000000"/>
              <w:bottom w:val="single" w:sz="8.000586" w:space="0" w:color="000000"/>
              <w:left w:val="single" w:sz="8.000063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722" w:space="0" w:color="000000"/>
              <w:bottom w:val="single" w:sz="8.000586" w:space="0" w:color="000000"/>
              <w:left w:val="single" w:sz="8.000109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722" w:space="0" w:color="000000"/>
              <w:bottom w:val="single" w:sz="8.000586" w:space="0" w:color="000000"/>
              <w:left w:val="single" w:sz="8.000036" w:space="0" w:color="000000"/>
              <w:right w:val="single" w:sz="8.0002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F1-3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722" w:space="0" w:color="000000"/>
              <w:bottom w:val="single" w:sz="8.000586" w:space="0" w:color="000000"/>
              <w:left w:val="single" w:sz="8.000229" w:space="0" w:color="000000"/>
              <w:right w:val="single" w:sz="8.000034" w:space="0" w:color="000000"/>
            </w:tcBorders>
          </w:tcPr>
          <w:p>
            <w:pPr/>
            <w:rPr/>
          </w:p>
        </w:tc>
        <w:tc>
          <w:tcPr>
            <w:tcW w:w="2172" w:type="dxa"/>
            <w:tcBorders>
              <w:top w:val="single" w:sz="8.000722" w:space="0" w:color="000000"/>
              <w:bottom w:val="single" w:sz="8.000586" w:space="0" w:color="000000"/>
              <w:left w:val="single" w:sz="8.000034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722" w:space="0" w:color="000000"/>
              <w:bottom w:val="single" w:sz="8.000586" w:space="0" w:color="000000"/>
              <w:left w:val="single" w:sz="8.000109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722" w:space="0" w:color="000000"/>
              <w:bottom w:val="single" w:sz="8.000586" w:space="0" w:color="000000"/>
              <w:left w:val="single" w:sz="8.00015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18" w:hRule="exact"/>
        </w:trPr>
        <w:tc>
          <w:tcPr>
            <w:tcW w:w="795" w:type="dxa"/>
            <w:tcBorders>
              <w:top w:val="single" w:sz="8.000586" w:space="0" w:color="000000"/>
              <w:bottom w:val="single" w:sz="8.000825" w:space="0" w:color="000000"/>
              <w:left w:val="single" w:sz="8" w:space="0" w:color="000000"/>
              <w:right w:val="single" w:sz="8.00006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586" w:space="0" w:color="000000"/>
              <w:bottom w:val="single" w:sz="8.000825" w:space="0" w:color="000000"/>
              <w:left w:val="single" w:sz="8.000063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586" w:space="0" w:color="000000"/>
              <w:bottom w:val="single" w:sz="8.000825" w:space="0" w:color="000000"/>
              <w:left w:val="single" w:sz="8.000109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586" w:space="0" w:color="000000"/>
              <w:bottom w:val="single" w:sz="8.000825" w:space="0" w:color="000000"/>
              <w:left w:val="single" w:sz="8.000036" w:space="0" w:color="000000"/>
              <w:right w:val="single" w:sz="8.0002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SCR1-6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586" w:space="0" w:color="000000"/>
              <w:bottom w:val="single" w:sz="8.000825" w:space="0" w:color="000000"/>
              <w:left w:val="single" w:sz="8.000229" w:space="0" w:color="000000"/>
              <w:right w:val="single" w:sz="8.0000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586" w:space="0" w:color="000000"/>
              <w:bottom w:val="single" w:sz="8.000825" w:space="0" w:color="000000"/>
              <w:left w:val="single" w:sz="8.000034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586" w:space="0" w:color="000000"/>
              <w:bottom w:val="single" w:sz="8.000825" w:space="0" w:color="000000"/>
              <w:left w:val="single" w:sz="8.000109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586" w:space="0" w:color="000000"/>
              <w:bottom w:val="single" w:sz="8.000825" w:space="0" w:color="000000"/>
              <w:left w:val="single" w:sz="8.00015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825" w:space="0" w:color="000000"/>
              <w:bottom w:val="single" w:sz="8.000352" w:space="0" w:color="000000"/>
              <w:left w:val="single" w:sz="8" w:space="0" w:color="000000"/>
              <w:right w:val="single" w:sz="8.00006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825" w:space="0" w:color="000000"/>
              <w:bottom w:val="single" w:sz="8.000352" w:space="0" w:color="000000"/>
              <w:left w:val="single" w:sz="8.000063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825" w:space="0" w:color="000000"/>
              <w:bottom w:val="single" w:sz="8.000352" w:space="0" w:color="000000"/>
              <w:left w:val="single" w:sz="8.000109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825" w:space="0" w:color="000000"/>
              <w:bottom w:val="single" w:sz="8.000352" w:space="0" w:color="000000"/>
              <w:left w:val="single" w:sz="8.000036" w:space="0" w:color="000000"/>
              <w:right w:val="single" w:sz="8.0002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SCR1-6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825" w:space="0" w:color="000000"/>
              <w:bottom w:val="single" w:sz="8.000352" w:space="0" w:color="000000"/>
              <w:left w:val="single" w:sz="8.000229" w:space="0" w:color="000000"/>
              <w:right w:val="single" w:sz="8.0000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G/K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825" w:space="0" w:color="000000"/>
              <w:bottom w:val="single" w:sz="8.000352" w:space="0" w:color="000000"/>
              <w:left w:val="single" w:sz="8.000034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825" w:space="0" w:color="000000"/>
              <w:bottom w:val="single" w:sz="8.000352" w:space="0" w:color="000000"/>
              <w:left w:val="single" w:sz="8.000109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20~40Ω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825" w:space="0" w:color="000000"/>
              <w:bottom w:val="single" w:sz="8.000352" w:space="0" w:color="000000"/>
              <w:left w:val="single" w:sz="8.00015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92" w:hRule="exact"/>
        </w:trPr>
        <w:tc>
          <w:tcPr>
            <w:tcW w:w="795" w:type="dxa"/>
            <w:tcBorders>
              <w:top w:val="single" w:sz="8.000352" w:space="0" w:color="000000"/>
              <w:bottom w:val="single" w:sz="8.001289" w:space="0" w:color="000000"/>
              <w:left w:val="single" w:sz="8" w:space="0" w:color="000000"/>
              <w:right w:val="single" w:sz="8.00006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352" w:space="0" w:color="000000"/>
              <w:bottom w:val="single" w:sz="8.001289" w:space="0" w:color="000000"/>
              <w:left w:val="single" w:sz="8.000063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352" w:space="0" w:color="000000"/>
              <w:bottom w:val="single" w:sz="8.001289" w:space="0" w:color="000000"/>
              <w:left w:val="single" w:sz="8.000109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352" w:space="0" w:color="000000"/>
              <w:bottom w:val="single" w:sz="8.001289" w:space="0" w:color="000000"/>
              <w:left w:val="single" w:sz="8.000036" w:space="0" w:color="000000"/>
              <w:right w:val="single" w:sz="8.00022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Y1-3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352" w:space="0" w:color="000000"/>
              <w:bottom w:val="single" w:sz="8.001289" w:space="0" w:color="000000"/>
              <w:left w:val="single" w:sz="8.000229" w:space="0" w:color="000000"/>
              <w:right w:val="single" w:sz="8.00003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1/3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352" w:space="0" w:color="000000"/>
              <w:bottom w:val="single" w:sz="8.001289" w:space="0" w:color="000000"/>
              <w:left w:val="single" w:sz="8.000034" w:space="0" w:color="000000"/>
              <w:right w:val="single" w:sz="8.000109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352" w:space="0" w:color="000000"/>
              <w:bottom w:val="single" w:sz="8.001289" w:space="0" w:color="000000"/>
              <w:left w:val="single" w:sz="8.000109" w:space="0" w:color="000000"/>
              <w:right w:val="single" w:sz="8.00015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352" w:space="0" w:color="000000"/>
              <w:bottom w:val="single" w:sz="8.001289" w:space="0" w:color="000000"/>
              <w:left w:val="single" w:sz="8.000156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89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INV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9" w:hRule="exact"/>
        </w:trPr>
        <w:tc>
          <w:tcPr>
            <w:tcW w:w="795" w:type="dxa"/>
            <w:tcBorders>
              <w:top w:val="single" w:sz="8.000816" w:space="0" w:color="000000"/>
              <w:bottom w:val="single" w:sz="8.00023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O.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816" w:space="0" w:color="000000"/>
              <w:bottom w:val="single" w:sz="8.00023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Descri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816" w:space="0" w:color="000000"/>
              <w:bottom w:val="single" w:sz="8.00023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816" w:space="0" w:color="000000"/>
              <w:bottom w:val="single" w:sz="8.00023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Chec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ompo-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62" w:type="dxa"/>
            <w:tcBorders>
              <w:top w:val="single" w:sz="8.000816" w:space="0" w:color="000000"/>
              <w:bottom w:val="single" w:sz="8.00023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172" w:type="dxa"/>
            <w:tcBorders>
              <w:top w:val="single" w:sz="8.000816" w:space="0" w:color="000000"/>
              <w:bottom w:val="single" w:sz="8.00023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816" w:space="0" w:color="000000"/>
              <w:bottom w:val="single" w:sz="8.00023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816" w:space="0" w:color="000000"/>
              <w:bottom w:val="single" w:sz="8.00023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25" w:hRule="exact"/>
        </w:trPr>
        <w:tc>
          <w:tcPr>
            <w:tcW w:w="795" w:type="dxa"/>
            <w:tcBorders>
              <w:top w:val="single" w:sz="8.00023" w:space="0" w:color="000000"/>
              <w:bottom w:val="single" w:sz="8.000673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23" w:space="0" w:color="000000"/>
              <w:bottom w:val="single" w:sz="8.000673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23" w:space="0" w:color="000000"/>
              <w:bottom w:val="single" w:sz="8.000673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23" w:space="0" w:color="000000"/>
              <w:bottom w:val="single" w:sz="8.000673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Q1-12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23" w:space="0" w:color="000000"/>
              <w:bottom w:val="single" w:sz="8.000673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-&gt;C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23" w:space="0" w:color="000000"/>
              <w:bottom w:val="single" w:sz="8.000673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23" w:space="0" w:color="000000"/>
              <w:bottom w:val="single" w:sz="8.000673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≈0.4V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23" w:space="0" w:color="000000"/>
              <w:bottom w:val="single" w:sz="8.000673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673" w:space="0" w:color="000000"/>
              <w:bottom w:val="single" w:sz="8.000199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73" w:space="0" w:color="000000"/>
              <w:bottom w:val="single" w:sz="8.000199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81" w:type="dxa"/>
            <w:tcBorders>
              <w:top w:val="single" w:sz="8.000673" w:space="0" w:color="000000"/>
              <w:bottom w:val="single" w:sz="8.000199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673" w:space="0" w:color="000000"/>
              <w:bottom w:val="single" w:sz="8.000199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Q1-12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73" w:space="0" w:color="000000"/>
              <w:bottom w:val="single" w:sz="8.000199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73" w:space="0" w:color="000000"/>
              <w:bottom w:val="single" w:sz="8.000199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73" w:space="0" w:color="000000"/>
              <w:bottom w:val="single" w:sz="8.000199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≈10KΩ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73" w:space="0" w:color="000000"/>
              <w:bottom w:val="single" w:sz="8.000199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95" w:type="dxa"/>
            <w:tcBorders>
              <w:top w:val="single" w:sz="8.000199" w:space="0" w:color="000000"/>
              <w:bottom w:val="single" w:sz="8.000680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199" w:space="0" w:color="000000"/>
              <w:bottom w:val="single" w:sz="8.000680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81" w:type="dxa"/>
            <w:tcBorders>
              <w:top w:val="single" w:sz="8.000199" w:space="0" w:color="000000"/>
              <w:bottom w:val="single" w:sz="8.000680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FUSE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956" w:type="dxa"/>
            <w:tcBorders>
              <w:top w:val="single" w:sz="8.000199" w:space="0" w:color="000000"/>
              <w:bottom w:val="single" w:sz="8.000680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199" w:space="0" w:color="000000"/>
              <w:bottom w:val="single" w:sz="8.000680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/>
            <w:rPr/>
          </w:p>
        </w:tc>
        <w:tc>
          <w:tcPr>
            <w:tcW w:w="2172" w:type="dxa"/>
            <w:tcBorders>
              <w:top w:val="single" w:sz="8.000199" w:space="0" w:color="000000"/>
              <w:bottom w:val="single" w:sz="8.000680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99" w:space="0" w:color="000000"/>
              <w:bottom w:val="single" w:sz="8.000680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199" w:space="0" w:color="000000"/>
              <w:bottom w:val="single" w:sz="8.000680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92" w:hRule="exact"/>
        </w:trPr>
        <w:tc>
          <w:tcPr>
            <w:tcW w:w="795" w:type="dxa"/>
            <w:tcBorders>
              <w:top w:val="single" w:sz="8.000680" w:space="0" w:color="000000"/>
              <w:bottom w:val="single" w:sz="8.000609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80" w:space="0" w:color="000000"/>
              <w:bottom w:val="single" w:sz="8.000609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81" w:type="dxa"/>
            <w:tcBorders>
              <w:top w:val="single" w:sz="8.000680" w:space="0" w:color="000000"/>
              <w:bottom w:val="single" w:sz="8.000609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FET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6" w:type="dxa"/>
            <w:tcBorders>
              <w:top w:val="single" w:sz="8.000680" w:space="0" w:color="000000"/>
              <w:bottom w:val="single" w:sz="8.000609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Q14-15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80" w:space="0" w:color="000000"/>
              <w:bottom w:val="single" w:sz="8.000609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-&gt;D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80" w:space="0" w:color="000000"/>
              <w:bottom w:val="single" w:sz="8.000609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80" w:space="0" w:color="000000"/>
              <w:bottom w:val="single" w:sz="8.000609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≈0.46V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80" w:space="0" w:color="000000"/>
              <w:bottom w:val="single" w:sz="8.000609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92" w:hRule="exact"/>
        </w:trPr>
        <w:tc>
          <w:tcPr>
            <w:tcW w:w="795" w:type="dxa"/>
            <w:tcBorders>
              <w:top w:val="single" w:sz="8.000609" w:space="0" w:color="000000"/>
              <w:bottom w:val="single" w:sz="8.000434" w:space="0" w:color="000000"/>
              <w:left w:val="single" w:sz="8" w:space="0" w:color="000000"/>
              <w:right w:val="single" w:sz="8.000084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99" w:type="dxa"/>
            <w:tcBorders>
              <w:top w:val="single" w:sz="8.000609" w:space="0" w:color="000000"/>
              <w:bottom w:val="single" w:sz="8.000434" w:space="0" w:color="000000"/>
              <w:left w:val="single" w:sz="8.000084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781" w:type="dxa"/>
            <w:tcBorders>
              <w:top w:val="single" w:sz="8.000609" w:space="0" w:color="000000"/>
              <w:bottom w:val="single" w:sz="8.000434" w:space="0" w:color="000000"/>
              <w:left w:val="single" w:sz="8.000145" w:space="0" w:color="000000"/>
              <w:right w:val="single" w:sz="8.00004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FET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956" w:type="dxa"/>
            <w:tcBorders>
              <w:top w:val="single" w:sz="8.000609" w:space="0" w:color="000000"/>
              <w:bottom w:val="single" w:sz="8.000434" w:space="0" w:color="000000"/>
              <w:left w:val="single" w:sz="8.000048" w:space="0" w:color="000000"/>
              <w:right w:val="single" w:sz="8.0003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Q14-15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62" w:type="dxa"/>
            <w:tcBorders>
              <w:top w:val="single" w:sz="8.000609" w:space="0" w:color="000000"/>
              <w:bottom w:val="single" w:sz="8.000434" w:space="0" w:color="000000"/>
              <w:left w:val="single" w:sz="8.000305" w:space="0" w:color="000000"/>
              <w:right w:val="single" w:sz="8.0000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G/S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172" w:type="dxa"/>
            <w:tcBorders>
              <w:top w:val="single" w:sz="8.000609" w:space="0" w:color="000000"/>
              <w:bottom w:val="single" w:sz="8.000434" w:space="0" w:color="000000"/>
              <w:left w:val="single" w:sz="8.000045" w:space="0" w:color="000000"/>
              <w:right w:val="single" w:sz="8.00014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09" w:space="0" w:color="000000"/>
              <w:bottom w:val="single" w:sz="8.000434" w:space="0" w:color="000000"/>
              <w:left w:val="single" w:sz="8.000145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≈10KΩ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97" w:type="dxa"/>
            <w:tcBorders>
              <w:top w:val="single" w:sz="8.000609" w:space="0" w:color="000000"/>
              <w:bottom w:val="single" w:sz="8.000434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and-alone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ommissioning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arning: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orkin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gua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electricity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inside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supplied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bleed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tly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ausing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inju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sons.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epair/mai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-21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especially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Disassembly/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1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and-alone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ommissioning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artup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artup,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ect;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positi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empo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arily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art,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menu,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orking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actual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alues.(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pictu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es).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same,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immedi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dis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onnect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hotline.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Main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ault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ttings,</w:t>
      </w:r>
      <w:r>
        <w:rPr>
          <w:rFonts w:ascii="Calibri" w:hAnsi="Calibri" w:cs="Calibri" w:eastAsia="Calibri"/>
          <w:sz w:val="24"/>
          <w:szCs w:val="24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ds.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highlig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choices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81.832001pt;margin-top:13.577356pt;width:455.39943pt;height:221.76pt;mso-position-horizontal-relative:page;mso-position-vertical-relative:paragraph;z-index:-8976" type="#_x0000_t75">
            <v:imagedata r:id="rId50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side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highlig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highlig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phases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57.024994pt;margin-top:27.777374pt;width:297.948pt;height:224.100006pt;mso-position-horizontal-relative:page;mso-position-vertical-relative:paragraph;z-index:-8975" type="#_x0000_t75">
            <v:imagedata r:id="rId51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0" w:lineRule="atLeast"/>
        <w:ind w:left="120" w:right="53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While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additional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shown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Input: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ENTER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phases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Main</w:t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7.808181pt;height:224.115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 w:after="0" w:line="240" w:lineRule="auto"/>
        <w:ind w:left="431" w:right="412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Output: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phases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</w:p>
    <w:p>
      <w:pPr>
        <w:spacing w:before="0" w:after="0" w:line="288" w:lineRule="exact"/>
        <w:ind w:left="2389" w:right="2369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56.774994pt;margin-top:13.37735pt;width:298.45pt;height:224.597994pt;mso-position-horizontal-relative:page;mso-position-vertical-relative:paragraph;z-index:-8974" type="#_x0000_t75">
            <v:imagedata r:id="rId53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equency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4" w:after="0" w:line="264" w:lineRule="exact"/>
        <w:ind w:left="120" w:right="42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y: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apacity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8.466693pt;height:223.6125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7" w:after="0" w:line="288" w:lineRule="exact"/>
        <w:ind w:left="135" w:right="115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Load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phases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Load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%,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5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7.296427pt;height:223.11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7" w:right="177"/>
        <w:jc w:val="center"/>
        <w:tabs>
          <w:tab w:pos="1840" w:val="left"/>
        </w:tabs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27.053261pt;margin-top:-2.24328pt;width:12.217579pt;height:12.876059pt;mso-position-horizontal-relative:page;mso-position-vertical-relative:paragraph;z-index:-8973" coordorigin="2541,-45" coordsize="244,258">
            <v:group style="position:absolute;left:2551;top:-35;width:224;height:238" coordorigin="2551,-35" coordsize="224,238">
              <v:shape style="position:absolute;left:2551;top:-35;width:224;height:238" coordorigin="2551,-35" coordsize="224,238" path="m2664,136l2630,168,2665,203,2671,176,2692,175,2711,169,2723,163,2665,163,2664,136e" filled="t" fillcolor="#000000" stroked="f">
                <v:path arrowok="t"/>
                <v:fill/>
              </v:shape>
              <v:shape style="position:absolute;left:2551;top:-35;width:224;height:238" coordorigin="2551,-35" coordsize="224,238" path="m2714,-19l2654,-19,2674,-17,2696,-11,2745,26,2760,78,2758,97,2707,156,2665,163,2723,163,2770,111,2775,77,2773,59,2734,-5,2716,-17,2714,-19e" filled="t" fillcolor="#000000" stroked="f">
                <v:path arrowok="t"/>
                <v:fill/>
              </v:shape>
              <v:shape style="position:absolute;left:2551;top:-35;width:224;height:238" coordorigin="2551,-35" coordsize="224,238" path="m2660,-35l2591,-11,2554,39,2551,58,2552,77,2557,97,2565,115,2571,95,2567,78,2567,77,2567,60,2567,59,2571,40,2618,-12,2654,-19,2714,-19,2696,-28,2678,-33,2660,-35e" filled="t" fillcolor="#000000" stroked="f">
                <v:path arrowok="t"/>
                <v:fill/>
              </v:shape>
            </v:group>
            <v:group style="position:absolute;left:2551;top:-35;width:224;height:238" coordorigin="2551,-35" coordsize="224,238">
              <v:shape style="position:absolute;left:2551;top:-35;width:224;height:238" coordorigin="2551,-35" coordsize="224,238" path="m2665,163l2725,146,2760,78,2759,60,2718,-2,2654,-19,2635,-17,2579,18,2567,60,2567,78,2571,95,2565,115,2557,97,2552,77,2551,58,2554,39,2591,-11,2660,-35,2678,-33,2734,-5,2773,59,2775,77,2774,94,2745,147,2671,176,2665,203,2630,168,2664,136,2665,163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INSIDE: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  <w:tab/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fifth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fifth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Inside</w:t>
      </w:r>
    </w:p>
    <w:p>
      <w:pPr>
        <w:spacing w:before="0" w:after="0" w:line="288" w:lineRule="exact"/>
        <w:ind w:left="4876" w:right="485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3" w:after="0" w:line="264" w:lineRule="exact"/>
        <w:ind w:left="120" w:right="349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57.024994pt;margin-top:39.810429pt;width:297.948pt;height:224.099615pt;mso-position-horizontal-relative:page;mso-position-vertical-relative:paragraph;z-index:-8972" type="#_x0000_t75">
            <v:imagedata r:id="rId56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Inside: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T1/T2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empe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empe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F-I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equency)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app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ely</w:t>
      </w:r>
    </w:p>
    <w:p>
      <w:pPr>
        <w:spacing w:before="0" w:after="0" w:line="288" w:lineRule="exact"/>
        <w:ind w:left="273" w:right="25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sec.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sions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4452" w:right="4432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7.808181pt;height:224.115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 w:after="0" w:line="264" w:lineRule="exact"/>
        <w:ind w:left="120" w:right="24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tting: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tting-user</w:t>
      </w:r>
      <w:r>
        <w:rPr>
          <w:rFonts w:ascii="Calibri" w:hAnsi="Calibri" w:cs="Calibri" w:eastAsia="Calibri"/>
          <w:sz w:val="22"/>
          <w:szCs w:val="22"/>
          <w:spacing w:val="-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ailable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e:</w:t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1574" w:type="dxa"/>
            <w:tcBorders>
              <w:top w:val="single" w:sz="8.000120" w:space="0" w:color="000000"/>
              <w:bottom w:val="single" w:sz="8.000120" w:space="0" w:color="000000"/>
              <w:left w:val="single" w:sz="8" w:space="0" w:color="000000"/>
              <w:right w:val="single" w:sz="8.00007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315" w:type="dxa"/>
            <w:tcBorders>
              <w:top w:val="single" w:sz="8.000120" w:space="0" w:color="000000"/>
              <w:bottom w:val="single" w:sz="8.000120" w:space="0" w:color="000000"/>
              <w:left w:val="single" w:sz="8.000073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alues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120" w:space="0" w:color="000000"/>
              <w:bottom w:val="single" w:sz="8.000120" w:space="0" w:color="000000"/>
              <w:left w:val="single" w:sz="8.00020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574" w:type="dxa"/>
            <w:tcBorders>
              <w:top w:val="single" w:sz="8.000120" w:space="0" w:color="000000"/>
              <w:bottom w:val="single" w:sz="8.000120" w:space="0" w:color="000000"/>
              <w:left w:val="single" w:sz="8" w:space="0" w:color="000000"/>
              <w:right w:val="single" w:sz="8.00007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Langua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315" w:type="dxa"/>
            <w:tcBorders>
              <w:top w:val="single" w:sz="8.000120" w:space="0" w:color="000000"/>
              <w:bottom w:val="single" w:sz="8.000120" w:space="0" w:color="000000"/>
              <w:left w:val="single" w:sz="8.000073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English,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ortuguese,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alian,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Deutsch,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olish,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Spanish,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ench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120" w:space="0" w:color="000000"/>
              <w:bottom w:val="single" w:sz="8.000120" w:space="0" w:color="000000"/>
              <w:left w:val="single" w:sz="8.00020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English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574" w:type="dxa"/>
            <w:tcBorders>
              <w:top w:val="single" w:sz="8.000120" w:space="0" w:color="000000"/>
              <w:bottom w:val="single" w:sz="8.000120" w:space="0" w:color="000000"/>
              <w:left w:val="single" w:sz="8" w:space="0" w:color="000000"/>
              <w:right w:val="single" w:sz="8.00007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Backlig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315" w:type="dxa"/>
            <w:tcBorders>
              <w:top w:val="single" w:sz="8.000120" w:space="0" w:color="000000"/>
              <w:bottom w:val="single" w:sz="8.000120" w:space="0" w:color="000000"/>
              <w:left w:val="single" w:sz="8.000073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100s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120" w:space="0" w:color="000000"/>
              <w:bottom w:val="single" w:sz="8.000120" w:space="0" w:color="000000"/>
              <w:left w:val="single" w:sz="8.00020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574" w:type="dxa"/>
            <w:tcBorders>
              <w:top w:val="single" w:sz="8.000120" w:space="0" w:color="000000"/>
              <w:bottom w:val="single" w:sz="8.000120" w:space="0" w:color="000000"/>
              <w:left w:val="single" w:sz="8" w:space="0" w:color="000000"/>
              <w:right w:val="single" w:sz="8.00007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315" w:type="dxa"/>
            <w:tcBorders>
              <w:top w:val="single" w:sz="8.000120" w:space="0" w:color="000000"/>
              <w:bottom w:val="single" w:sz="8.000120" w:space="0" w:color="000000"/>
              <w:left w:val="single" w:sz="8.000073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Enable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Disable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120" w:space="0" w:color="000000"/>
              <w:bottom w:val="single" w:sz="8.000120" w:space="0" w:color="000000"/>
              <w:left w:val="single" w:sz="8.00020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Enable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1574" w:type="dxa"/>
            <w:tcBorders>
              <w:top w:val="single" w:sz="8.000120" w:space="0" w:color="000000"/>
              <w:bottom w:val="single" w:sz="8.000120" w:space="0" w:color="000000"/>
              <w:left w:val="single" w:sz="8" w:space="0" w:color="000000"/>
              <w:right w:val="single" w:sz="8.000073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7315" w:type="dxa"/>
            <w:tcBorders>
              <w:top w:val="single" w:sz="8.000120" w:space="0" w:color="000000"/>
              <w:bottom w:val="single" w:sz="8.000120" w:space="0" w:color="000000"/>
              <w:left w:val="single" w:sz="8.000073" w:space="0" w:color="000000"/>
              <w:right w:val="single" w:sz="8.000205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10s,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10m,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-End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120" w:space="0" w:color="000000"/>
              <w:bottom w:val="single" w:sz="8.000120" w:space="0" w:color="000000"/>
              <w:left w:val="single" w:sz="8.000205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9" w:after="0" w:line="288" w:lineRule="exact"/>
        <w:ind w:left="120" w:right="268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57.024994pt;margin-top:-227.029602pt;width:297.948pt;height:224.598pt;mso-position-horizontal-relative:page;mso-position-vertical-relative:paragraph;z-index:-8971" coordorigin="3140,-4541" coordsize="5959,4492">
            <v:shape style="position:absolute;left:3140;top:-4541;width:5959;height:4492" type="#_x0000_t75">
              <v:imagedata r:id="rId58" o:title=""/>
            </v:shape>
            <v:shape style="position:absolute;left:5659;top:-4479;width:2102;height:374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154.800003pt;margin-top:42.970398pt;width:302.399979pt;height:223.59967pt;mso-position-horizontal-relative:page;mso-position-vertical-relative:paragraph;z-index:-8970" coordorigin="3096,859" coordsize="6048,4472">
            <v:shape style="position:absolute;left:3096;top:859;width:6048;height:4472" type="#_x0000_t75">
              <v:imagedata r:id="rId60" o:title=""/>
            </v:shape>
            <v:shape style="position:absolute;left:5659;top:878;width:2102;height:374" type="#_x0000_t75">
              <v:imagedata r:id="rId61" o:title=""/>
            </v:shape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ENTER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select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alue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ENTER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firm.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manual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ommand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discha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10s,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10min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8" w:lineRule="exact"/>
        <w:ind w:left="1244" w:right="509" w:firstLine="-988"/>
        <w:jc w:val="left"/>
        <w:tabs>
          <w:tab w:pos="2580" w:val="left"/>
        </w:tabs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62.198563pt;margin-top:-1.699062pt;width:12.217579pt;height:12.876059pt;mso-position-horizontal-relative:page;mso-position-vertical-relative:paragraph;z-index:-8969" coordorigin="3244,-34" coordsize="244,258">
            <v:group style="position:absolute;left:3254;top:-24;width:224;height:238" coordorigin="3254,-24" coordsize="224,238">
              <v:shape style="position:absolute;left:3254;top:-24;width:224;height:238" coordorigin="3254,-24" coordsize="224,238" path="m3367,147l3333,179,3368,214,3374,187,3395,185,3414,180,3426,174,3368,174,3367,147e" filled="t" fillcolor="#000000" stroked="f">
                <v:path arrowok="t"/>
                <v:fill/>
              </v:shape>
              <v:shape style="position:absolute;left:3254;top:-24;width:224;height:238" coordorigin="3254,-24" coordsize="224,238" path="m3417,-8l3357,-8,3377,-6,3399,0,3448,36,3463,89,3461,108,3410,167,3368,174,3426,174,3473,122,3478,87,3476,70,3437,6,3419,-6,3417,-8e" filled="t" fillcolor="#000000" stroked="f">
                <v:path arrowok="t"/>
                <v:fill/>
              </v:shape>
              <v:shape style="position:absolute;left:3254;top:-24;width:224;height:238" coordorigin="3254,-24" coordsize="224,238" path="m3362,-24l3294,0,3257,50,3254,69,3255,88,3260,108,3268,126,3274,106,3270,89,3270,87,3270,71,3270,70,3273,51,3321,-2,3357,-8,3417,-8,3399,-17,3381,-22,3362,-24e" filled="t" fillcolor="#000000" stroked="f">
                <v:path arrowok="t"/>
                <v:fill/>
              </v:shape>
            </v:group>
            <v:group style="position:absolute;left:3254;top:-24;width:224;height:238" coordorigin="3254,-24" coordsize="224,238">
              <v:shape style="position:absolute;left:3254;top:-24;width:224;height:238" coordorigin="3254,-24" coordsize="224,238" path="m3368,174l3428,157,3463,89,3462,71,3421,9,3357,-8,3338,-6,3282,29,3270,70,3270,89,3274,106,3268,126,3260,108,3255,88,3254,69,3257,50,3294,0,3362,-24,3381,-22,3437,6,3476,70,3478,87,3477,105,3448,158,3374,187,3368,214,3333,179,3367,147,3368,17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8.310364pt;margin-top:-1.699062pt;width:12.217579pt;height:12.876059pt;mso-position-horizontal-relative:page;mso-position-vertical-relative:paragraph;z-index:-8968" coordorigin="10766,-34" coordsize="244,258">
            <v:group style="position:absolute;left:10776;top:-24;width:224;height:238" coordorigin="10776,-24" coordsize="224,238">
              <v:shape style="position:absolute;left:10776;top:-24;width:224;height:238" coordorigin="10776,-24" coordsize="224,238" path="m10890,147l10855,179,10891,214,10896,187,10917,185,10936,180,10948,174,10890,174,10890,147e" filled="t" fillcolor="#000000" stroked="f">
                <v:path arrowok="t"/>
                <v:fill/>
              </v:shape>
              <v:shape style="position:absolute;left:10776;top:-24;width:224;height:238" coordorigin="10776,-24" coordsize="224,238" path="m10939,-8l10879,-8,10899,-6,10921,0,10970,36,10986,89,10983,108,10932,167,10890,174,10948,174,10995,122,11001,87,10998,70,10959,6,10942,-6,10939,-8e" filled="t" fillcolor="#000000" stroked="f">
                <v:path arrowok="t"/>
                <v:fill/>
              </v:shape>
              <v:shape style="position:absolute;left:10776;top:-24;width:224;height:238" coordorigin="10776,-24" coordsize="224,238" path="m10885,-24l10816,0,10779,50,10776,69,10777,88,10782,108,10790,126,10796,106,10792,89,10792,87,10792,71,10792,70,10796,51,10843,-2,10879,-8,10939,-8,10921,-17,10903,-22,10885,-24e" filled="t" fillcolor="#000000" stroked="f">
                <v:path arrowok="t"/>
                <v:fill/>
              </v:shape>
            </v:group>
            <v:group style="position:absolute;left:10776;top:-24;width:224;height:238" coordorigin="10776,-24" coordsize="224,238">
              <v:shape style="position:absolute;left:10776;top:-24;width:224;height:238" coordorigin="10776,-24" coordsize="224,238" path="m10890,174l10950,157,10986,89,10984,71,10944,9,10879,-8,10860,-6,10804,29,10792,70,10792,89,10796,106,10790,126,10782,108,10777,88,10776,69,10779,50,10816,0,10885,-24,10903,-22,10959,6,10998,70,11001,87,10999,105,10970,158,10896,187,10891,214,10855,179,10890,147,10890,17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+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ENTER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displ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windo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chan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number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ENTER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select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alue,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“1121</w:t>
      </w:r>
      <w:r>
        <w:rPr>
          <w:rFonts w:ascii="Calibri" w:hAnsi="Calibri" w:cs="Calibri" w:eastAsia="Calibri"/>
          <w:sz w:val="24"/>
          <w:szCs w:val="24"/>
          <w:spacing w:val="-23"/>
          <w:w w:val="100"/>
        </w:rPr>
        <w:t>”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3" w:after="0" w:line="264" w:lineRule="exact"/>
        <w:ind w:left="120" w:right="54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ds.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Displ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(number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Time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(Mode)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amples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71" w:lineRule="auto"/>
        <w:ind w:left="120" w:right="1661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56.774994pt;margin-top:65.474014pt;width:298.45pt;height:224.598pt;mso-position-horizontal-relative:page;mso-position-vertical-relative:paragraph;z-index:-8967" type="#_x0000_t75">
            <v:imagedata r:id="rId62" o:title=""/>
          </v:shape>
        </w:pic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d-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d-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1.738645pt;height:223.11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3" w:after="0" w:line="264" w:lineRule="exact"/>
        <w:ind w:left="120" w:right="2388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ough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alues</w:t>
      </w:r>
    </w:p>
    <w:p>
      <w:pPr>
        <w:spacing w:before="1" w:after="0" w:line="240" w:lineRule="auto"/>
        <w:ind w:left="120" w:right="550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Goes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firms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alues.</w:t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100"/>
        <w:jc w:val="both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57.524994pt;margin-top:39.160378pt;width:296.950021pt;height:223.599pt;mso-position-horizontal-relative:page;mso-position-vertical-relative:paragraph;z-index:-8966" type="#_x0000_t75">
            <v:imagedata r:id="rId64" o:title=""/>
          </v:shape>
        </w:pict>
      </w:r>
      <w:r>
        <w:rPr>
          <w:rFonts w:ascii="Calibri" w:hAnsi="Calibri" w:cs="Calibri" w:eastAsia="Calibri"/>
          <w:sz w:val="22"/>
          <w:szCs w:val="22"/>
          <w:spacing w:val="-2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Mai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enance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simul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aneously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onds.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displ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windo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select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“1121</w:t>
      </w:r>
      <w:r>
        <w:rPr>
          <w:rFonts w:ascii="Calibri" w:hAnsi="Calibri" w:cs="Calibri" w:eastAsia="Calibri"/>
          <w:sz w:val="22"/>
          <w:szCs w:val="22"/>
          <w:spacing w:val="-21"/>
          <w:w w:val="100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exact"/>
        <w:ind w:left="3943" w:right="136" w:firstLine="-3744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57.024994pt;margin-top:28.320402pt;width:297.948pt;height:223.599pt;mso-position-horizontal-relative:page;mso-position-vertical-relative:paragraph;z-index:-8965" coordorigin="3140,566" coordsize="5959,4472">
            <v:shape style="position:absolute;left:3140;top:566;width:5959;height:4472" type="#_x0000_t75">
              <v:imagedata r:id="rId65" o:title=""/>
            </v:shape>
            <v:shape style="position:absolute;left:5647;top:584;width:2102;height:374" type="#_x0000_t75">
              <v:imagedata r:id="rId66" o:title=""/>
            </v:shape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tting-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wind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em: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alue.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ed:</w:t>
      </w:r>
    </w:p>
    <w:p>
      <w:pPr>
        <w:spacing w:before="5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477" w:hRule="exact"/>
        </w:trPr>
        <w:tc>
          <w:tcPr>
            <w:tcW w:w="3353" w:type="dxa"/>
            <w:tcBorders>
              <w:top w:val="single" w:sz="8.000199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99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99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orking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Normal,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ade2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ade3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60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60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mode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Non-C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Non-C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type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10s,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10min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1~30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quipme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ID4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1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Sensor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" w:space="0" w:color="000000"/>
              <w:bottom w:val="single" w:sz="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Off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1)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orking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9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disable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orking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Normal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ypass,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MODBUS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device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S232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S485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ommuni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ports.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empe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1~10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13~15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&lt;=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qua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tit</w:t>
      </w:r>
      <w:r>
        <w:rPr>
          <w:rFonts w:ascii="Calibri" w:hAnsi="Calibri" w:cs="Calibri" w:eastAsia="Calibri"/>
          <w:sz w:val="22"/>
          <w:szCs w:val="22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=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alue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e: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Under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single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til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xit,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single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done.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turns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turns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que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ommand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sensor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add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highlig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window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ypass: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6.638pt;margin-top:-225.726959pt;width:298.449738pt;height:223.751pt;mso-position-horizontal-relative:page;mso-position-vertical-relative:paragraph;z-index:-8964" coordorigin="3133,-4515" coordsize="5969,4475">
            <v:shape style="position:absolute;left:3133;top:-4515;width:5969;height:4475" type="#_x0000_t75">
              <v:imagedata r:id="rId67" o:title=""/>
            </v:shape>
            <v:shape style="position:absolute;left:5631;top:-4473;width:2102;height:374" type="#_x0000_t75">
              <v:imagedata r:id="rId68" o:title=""/>
            </v:shape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ed:</w:t>
      </w:r>
    </w:p>
    <w:p>
      <w:pPr>
        <w:spacing w:before="1" w:after="0" w:line="20" w:lineRule="exact"/>
        <w:jc w:val="left"/>
        <w:rPr>
          <w:sz w:val="2"/>
          <w:szCs w:val="2"/>
        </w:rPr>
      </w:pPr>
      <w:rPr/>
      <w:r>
        <w:rPr>
          <w:sz w:val="2"/>
          <w:szCs w:val="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Upper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Limit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15%,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25%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25%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Limit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-10%,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-20%,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-30%,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-40%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-40%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F_Ran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5%,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10%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07" w:space="0" w:color="000000"/>
              <w:bottom w:val="single" w:sz="8.000007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10%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left="252" w:right="232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highlig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tting-B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</w:p>
    <w:p>
      <w:pPr>
        <w:spacing w:before="0" w:after="0" w:line="264" w:lineRule="exact"/>
        <w:ind w:left="4829" w:right="480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position w:val="1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99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282" w:right="262"/>
        <w:jc w:val="center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6.638pt;margin-top:26.125427pt;width:298.449738pt;height:224.281584pt;mso-position-horizontal-relative:page;mso-position-vertical-relative:paragraph;z-index:-8963" coordorigin="3133,523" coordsize="5969,4486">
            <v:shape style="position:absolute;left:3133;top:523;width:5969;height:4486" type="#_x0000_t75">
              <v:imagedata r:id="rId69" o:title=""/>
            </v:shape>
            <v:shape style="position:absolute;left:5631;top:576;width:2102;height:374" type="#_x0000_t75">
              <v:imagedata r:id="rId70" o:title=""/>
            </v:shape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tting-B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98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98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98"/>
        </w:rPr>
        <w:t>y:</w:t>
      </w:r>
      <w:r>
        <w:rPr>
          <w:rFonts w:ascii="Calibri" w:hAnsi="Calibri" w:cs="Calibri" w:eastAsia="Calibri"/>
          <w:sz w:val="22"/>
          <w:szCs w:val="22"/>
          <w:spacing w:val="6"/>
          <w:w w:val="98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5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ed: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tting-B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Number1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Capacity2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2000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9AH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Enable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disable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Enable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oup3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1-19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-Boo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2.30-2.40,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0.01V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2.30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vpc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-Flo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2.20-2.29,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0.01V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2.27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vpc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1.60-1.90V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104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1.67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vpc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104" w:space="0" w:color="000000"/>
              <w:bottom w:val="single" w:sz="8.000018" w:space="0" w:color="000000"/>
              <w:left w:val="single" w:sz="8" w:space="0" w:color="000000"/>
              <w:right w:val="single" w:sz="8.0001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I-M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018" w:space="0" w:color="000000"/>
              <w:left w:val="single" w:sz="8.000127" w:space="0" w:color="000000"/>
              <w:right w:val="single" w:sz="8.000727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1-20A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104" w:space="0" w:color="000000"/>
              <w:bottom w:val="single" w:sz="8.000018" w:space="0" w:color="000000"/>
              <w:left w:val="single" w:sz="8.0007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Capacity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eries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tring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Capacity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Amp-Hour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eries</w:t>
      </w:r>
      <w:r>
        <w:rPr>
          <w:rFonts w:ascii="Calibri" w:hAnsi="Calibri" w:cs="Calibri" w:eastAsia="Calibri"/>
          <w:sz w:val="22"/>
          <w:szCs w:val="2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trings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eries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I-M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ximum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22"/>
          <w:szCs w:val="22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15A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E90-10k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eases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ting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ci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cuit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45A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highlig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allel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allel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window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156.439041pt;margin-top:26.195374pt;width:298.949959pt;height:224.211638pt;mso-position-horizontal-relative:page;mso-position-vertical-relative:paragraph;z-index:-8962" coordorigin="3129,524" coordsize="5979,4484">
            <v:shape style="position:absolute;left:3129;top:524;width:5979;height:4484" type="#_x0000_t75">
              <v:imagedata r:id="rId71" o:title=""/>
            </v:shape>
            <v:shape style="position:absolute;left:5669;top:554;width:2082;height:374" type="#_x0000_t75">
              <v:imagedata r:id="rId72" o:title=""/>
            </v:shape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tting-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allel:</w:t>
      </w:r>
      <w:r>
        <w:rPr>
          <w:rFonts w:ascii="Calibri" w:hAnsi="Calibri" w:cs="Calibri" w:eastAsia="Calibri"/>
          <w:sz w:val="22"/>
          <w:szCs w:val="22"/>
          <w:spacing w:val="-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firm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Sc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alue.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ollowing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adju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ed: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25" w:hRule="exact"/>
        </w:trPr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Ran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ID1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1-4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Number2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1-4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325" w:hRule="exact"/>
        </w:trPr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" w:space="0" w:color="000000"/>
              <w:right w:val="single" w:sz="8.000036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edu.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Num3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036" w:space="0" w:color="000000"/>
              <w:right w:val="single" w:sz="8.00020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1-3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3353" w:type="dxa"/>
            <w:tcBorders>
              <w:top w:val="single" w:sz="8.000055" w:space="0" w:color="000000"/>
              <w:bottom w:val="single" w:sz="8.000055" w:space="0" w:color="000000"/>
              <w:left w:val="single" w:sz="8.00020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1.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each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unique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ximum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edu.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ems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edundancy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414042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allel</w:t>
      </w:r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1404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41404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414042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28"/>
          <w:szCs w:val="28"/>
          <w:color w:val="41404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414042"/>
          <w:spacing w:val="0"/>
          <w:w w:val="100"/>
          <w:b/>
          <w:bCs/>
        </w:rPr>
        <w:t>ommissioning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8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arning: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orkin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gua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ompl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electricity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inside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ernal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supplied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bleed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Bus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tly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ausing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inju</w:t>
      </w:r>
      <w:r>
        <w:rPr>
          <w:rFonts w:ascii="Calibri" w:hAnsi="Calibri" w:cs="Calibri" w:eastAsia="Calibri"/>
          <w:sz w:val="22"/>
          <w:szCs w:val="22"/>
          <w:color w:val="41404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sons.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epair/mai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-21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especially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“Security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onditions”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Close-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Disassembly/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eassembly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1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ommissioning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and-alone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ommissioning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and-alone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act.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17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x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ample.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phase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sequence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ect;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measu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+/-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normal.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Connect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able,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should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ormed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loop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1,and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access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edunda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numbe</w:t>
      </w:r>
      <w:r>
        <w:rPr>
          <w:rFonts w:ascii="Calibri" w:hAnsi="Calibri" w:cs="Calibri" w:eastAsia="Calibri"/>
          <w:sz w:val="22"/>
          <w:szCs w:val="22"/>
          <w:color w:val="414042"/>
          <w:spacing w:val="-2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equi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series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apacity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el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-1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2,access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mode,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.2,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edunda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6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5)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6)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ypass/input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/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color w:val="41404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ect.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ach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their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dif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7)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4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color w:val="414042"/>
          <w:spacing w:val="-1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/I)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normal.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8)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Connec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cur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balance.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utility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Utility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1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function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orking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find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down</w:t>
      </w:r>
      <w:r>
        <w:rPr>
          <w:rFonts w:ascii="Calibri" w:hAnsi="Calibri" w:cs="Calibri" w:eastAsia="Calibri"/>
          <w:sz w:val="22"/>
          <w:szCs w:val="22"/>
          <w:color w:val="41404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1)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firm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load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orm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oid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erload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single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unit;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2)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down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each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and-alone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ency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shu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b/>
          <w:bCs/>
        </w:rPr>
        <w:t>down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Connect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EPO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ports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ding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ollowing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figu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eme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ency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occu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87.475006pt;margin-top:12.245911pt;width:237.050003pt;height:189.7485pt;mso-position-horizontal-relative:page;mso-position-vertical-relative:paragraph;z-index:-8961" type="#_x0000_t75">
            <v:imagedata r:id="rId73" o:title=""/>
          </v:shape>
        </w:pic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7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2"/>
          <w:szCs w:val="22"/>
          <w:color w:val="41404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outputs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this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color w:val="41404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color w:val="414042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color w:val="41404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color w:val="414042"/>
          <w:spacing w:val="0"/>
          <w:w w:val="100"/>
          <w:position w:val="1"/>
        </w:rPr>
        <w:t>em.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Soft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upg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ade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77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thods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Use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C2000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emul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upg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ection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sepa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C2000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simul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truction.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Use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S232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port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eali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online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upg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ade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panel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ypass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mode.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54pt;margin-top:13.177734pt;width:128.999pt;height:42.749634pt;mso-position-horizontal-relative:page;mso-position-vertical-relative:paragraph;z-index:-8960" type="#_x0000_t75">
            <v:imagedata r:id="rId74" o:title=""/>
          </v:shape>
        </w:pic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utilit</w:t>
      </w:r>
      <w:r>
        <w:rPr>
          <w:rFonts w:ascii="Calibri" w:hAnsi="Calibri" w:cs="Calibri" w:eastAsia="Calibri"/>
          <w:sz w:val="24"/>
          <w:szCs w:val="24"/>
          <w:spacing w:val="-15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serial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g2800_33.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finished,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other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annot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DSP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buzz.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19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5S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per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ormed.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finish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about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20s).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unsucces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ful</w:t>
      </w:r>
      <w:r>
        <w:rPr>
          <w:rFonts w:ascii="Calibri" w:hAnsi="Calibri" w:cs="Calibri" w:eastAsia="Calibri"/>
          <w:sz w:val="24"/>
          <w:szCs w:val="24"/>
          <w:spacing w:val="-23"/>
          <w:w w:val="100"/>
          <w:position w:val="1"/>
        </w:rPr>
        <w:t>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art,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click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“Upd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e-burn.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</w:t>
      </w:r>
      <w:r>
        <w:rPr>
          <w:rFonts w:ascii="Calibri" w:hAnsi="Calibri" w:cs="Calibri" w:eastAsia="Calibri"/>
          <w:sz w:val="24"/>
          <w:szCs w:val="24"/>
          <w:spacing w:val="4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show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“P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unsucces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ful</w:t>
      </w:r>
      <w:r>
        <w:rPr>
          <w:rFonts w:ascii="Calibri" w:hAnsi="Calibri" w:cs="Calibri" w:eastAsia="Calibri"/>
          <w:sz w:val="24"/>
          <w:szCs w:val="24"/>
          <w:spacing w:val="-23"/>
          <w:w w:val="100"/>
          <w:position w:val="1"/>
        </w:rPr>
        <w:t>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modi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24"/>
          <w:szCs w:val="24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Close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serial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port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click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e-Upd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e”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e-burning.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During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epe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which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fini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loop.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g2800_33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check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ommuni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onnection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ok.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e-burn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please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both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e-Upd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tl</w:t>
      </w:r>
      <w:r>
        <w:rPr>
          <w:rFonts w:ascii="Calibri" w:hAnsi="Calibri" w:cs="Calibri" w:eastAsia="Calibri"/>
          <w:sz w:val="24"/>
          <w:szCs w:val="24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mains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burning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(Upd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ed.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5" w:after="0" w:line="240" w:lineRule="auto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ollow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ttings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Figu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(1)</w:t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“1”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serial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port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uses;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“2”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speed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9600;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“3”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S232;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“4”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ammed.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single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ID1,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pa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allel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unit,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-14"/>
          <w:w w:val="100"/>
          <w:position w:val="1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number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“5”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alue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≥5;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ompu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9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alue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&lt;5;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“6”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07;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“7”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same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“8”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ault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alue,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e;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“10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soft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“INV33.ou</w:t>
      </w:r>
      <w:r>
        <w:rPr>
          <w:rFonts w:ascii="Calibri" w:hAnsi="Calibri" w:cs="Calibri" w:eastAsia="Calibri"/>
          <w:sz w:val="22"/>
          <w:szCs w:val="22"/>
          <w:spacing w:val="8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”th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oing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am.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no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click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“11”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choose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upg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ade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file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tting</w:t>
      </w:r>
      <w:r>
        <w:rPr>
          <w:rFonts w:ascii="Calibri" w:hAnsi="Calibri" w:cs="Calibri" w:eastAsia="Calibri"/>
          <w:sz w:val="22"/>
          <w:szCs w:val="2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done,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pls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click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Open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vice”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Fig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(1)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64" w:lineRule="exact"/>
        <w:ind w:left="1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shape style="position:absolute;margin-left:111.970001pt;margin-top:12.245911pt;width:415.419pt;height:277.149513pt;mso-position-horizontal-relative:page;mso-position-vertical-relative:paragraph;z-index:-8959" type="#_x0000_t75">
            <v:imagedata r:id="rId75" o:title=""/>
          </v:shape>
        </w:pic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time,</w:t>
      </w:r>
      <w:r>
        <w:rPr>
          <w:rFonts w:ascii="Calibri" w:hAnsi="Calibri" w:cs="Calibri" w:eastAsia="Calibri"/>
          <w:sz w:val="22"/>
          <w:szCs w:val="2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only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use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them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one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time.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4" w:right="470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Figu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e(1)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14" w:right="1994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(2),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click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OK”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97"/>
        </w:rPr>
        <w:t>but</w:t>
      </w:r>
      <w:r>
        <w:rPr>
          <w:rFonts w:ascii="Calibri" w:hAnsi="Calibri" w:cs="Calibri" w:eastAsia="Calibri"/>
          <w:sz w:val="22"/>
          <w:szCs w:val="22"/>
          <w:spacing w:val="-2"/>
          <w:w w:val="97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4.437125pt;height:191.115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 w:after="0" w:line="240" w:lineRule="auto"/>
        <w:ind w:left="4686" w:right="466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e(2)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exact"/>
        <w:ind w:left="197" w:right="177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250.725006pt;margin-top:27.920397pt;width:110.549994pt;height:145.049661pt;mso-position-horizontal-relative:page;mso-position-vertical-relative:paragraph;z-index:-8958" type="#_x0000_t75">
            <v:imagedata r:id="rId77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Connect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S232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ompu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port,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ommuni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ood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86" w:right="466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e(3)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78.350998pt;margin-top:13.426184pt;width:255.299pt;height:190.649622pt;mso-position-horizontal-relative:page;mso-position-vertical-relative:paragraph;z-index:-8957" type="#_x0000_t75">
            <v:imagedata r:id="rId78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Af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ommuni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tion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ompu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click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“Upd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e”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(4)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86" w:right="466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e(4)</w:t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11" w:after="0" w:line="240" w:lineRule="auto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77.199997pt;margin-top:13.976209pt;width:257.599988pt;height:187.199pt;mso-position-horizontal-relative:page;mso-position-vertical-relative:paragraph;z-index:-8956" type="#_x0000_t75">
            <v:imagedata r:id="rId79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(5)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chip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eparing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55" w:right="473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Figu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e(5)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9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177.800995pt;margin-top:13.426294pt;width:256.398997pt;height:192.499579pt;mso-position-horizontal-relative:page;mso-position-vertical-relative:paragraph;z-index:-8955" type="#_x0000_t75">
            <v:imagedata r:id="rId80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(6)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oceeding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9" w:lineRule="exact"/>
        <w:ind w:left="120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3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ollow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Figs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7/8/9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finish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xit.</w:t>
      </w:r>
    </w:p>
    <w:p>
      <w:pPr>
        <w:spacing w:before="19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Figu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e(6)</w:t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  <w:cols w:num="2" w:equalWidth="0">
            <w:col w:w="4177" w:space="620"/>
            <w:col w:w="5523"/>
          </w:cols>
        </w:sectPr>
      </w:pPr>
      <w:rPr/>
    </w:p>
    <w:p>
      <w:pPr>
        <w:spacing w:before="0" w:after="0" w:line="292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need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ammin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3.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finish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ammin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turn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OFF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enance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put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panel,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ork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88" w:lineRule="exact"/>
        <w:ind w:left="1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UPS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suppl</w:t>
      </w:r>
      <w:r>
        <w:rPr>
          <w:rFonts w:ascii="Calibri" w:hAnsi="Calibri" w:cs="Calibri" w:eastAsia="Calibri"/>
          <w:sz w:val="24"/>
          <w:szCs w:val="24"/>
          <w:spacing w:val="-16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00" w:bottom="280" w:left="960" w:right="96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0.115401pt;height:186.20250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 w:after="0" w:line="240" w:lineRule="auto"/>
        <w:ind w:left="4720" w:right="4700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Figu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e(7)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6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9.654743pt;height:188.9475pt;mso-position-horizontal-relative:char;mso-position-vertical-relative:line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3" w:after="0" w:line="240" w:lineRule="auto"/>
        <w:ind w:left="4719" w:right="469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Figu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e(8)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6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3.981508pt;height:190.275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7" w:after="0" w:line="240" w:lineRule="auto"/>
        <w:ind w:left="4686" w:right="466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Figu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e(9)</w:t>
      </w:r>
    </w:p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" w:after="0" w:line="240" w:lineRule="auto"/>
        <w:ind w:left="12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67.759995pt;margin-top:17.980505pt;width:305.280pt;height:31pt;mso-position-horizontal-relative:page;mso-position-vertical-relative:paragraph;z-index:-8954" coordorigin="3355,360" coordsize="6106,620">
            <v:shape style="position:absolute;left:3355;top:360;width:6106;height:620" coordorigin="3355,360" coordsize="6106,620" path="m9461,360l3355,360,3355,980,4862,980,4862,670,9461,670,9461,360e" filled="t" fillcolor="#BCBEC0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Appendix</w:t>
      </w:r>
      <w:r>
        <w:rPr>
          <w:rFonts w:ascii="Calibri" w:hAnsi="Calibri" w:cs="Calibri" w:eastAsia="Calibri"/>
          <w:sz w:val="28"/>
          <w:szCs w:val="28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A: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UPS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ault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judgme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10" w:hRule="exact"/>
        </w:trPr>
        <w:tc>
          <w:tcPr>
            <w:tcW w:w="739" w:type="dxa"/>
            <w:vMerge w:val="restart"/>
            <w:tcBorders>
              <w:top w:val="single" w:sz="8.001308" w:space="0" w:color="000000"/>
              <w:left w:val="single" w:sz="8" w:space="0" w:color="000000"/>
              <w:right w:val="single" w:sz="8.000313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1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vMerge w:val="restart"/>
            <w:tcBorders>
              <w:top w:val="single" w:sz="8.001308" w:space="0" w:color="000000"/>
              <w:left w:val="single" w:sz="8.000313" w:space="0" w:color="000000"/>
              <w:right w:val="single" w:sz="8.000703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32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1308" w:space="0" w:color="000000"/>
              <w:bottom w:val="single" w:sz="8.00043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9" w:after="0" w:line="240" w:lineRule="auto"/>
              <w:ind w:left="2233" w:right="22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judgme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vMerge w:val="restart"/>
            <w:tcBorders>
              <w:top w:val="single" w:sz="8.001308" w:space="0" w:color="000000"/>
              <w:left w:val="single" w:sz="8.001094" w:space="0" w:color="000000"/>
              <w:right w:val="single" w:sz="8.001562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2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Buzz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vMerge w:val="restart"/>
            <w:tcBorders>
              <w:top w:val="single" w:sz="8.001308" w:space="0" w:color="000000"/>
              <w:left w:val="single" w:sz="8.001562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6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739" w:type="dxa"/>
            <w:vMerge/>
            <w:tcBorders>
              <w:bottom w:val="single" w:sz="8.001308" w:space="0" w:color="000000"/>
              <w:left w:val="single" w:sz="8" w:space="0" w:color="000000"/>
              <w:right w:val="single" w:sz="8.000313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1526" w:type="dxa"/>
            <w:vMerge/>
            <w:tcBorders>
              <w:bottom w:val="single" w:sz="8.001308" w:space="0" w:color="000000"/>
              <w:left w:val="single" w:sz="8.000313" w:space="0" w:color="000000"/>
              <w:right w:val="single" w:sz="8.000703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1507" w:type="dxa"/>
            <w:tcBorders>
              <w:top w:val="single" w:sz="8.000436" w:space="0" w:color="000000"/>
              <w:bottom w:val="single" w:sz="8.001308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27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0436" w:space="0" w:color="000000"/>
              <w:bottom w:val="single" w:sz="8.001308" w:space="0" w:color="000000"/>
              <w:left w:val="single" w:sz="8" w:space="0" w:color="000000"/>
              <w:right w:val="single" w:sz="8.000059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19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436" w:space="0" w:color="000000"/>
              <w:bottom w:val="single" w:sz="8.001308" w:space="0" w:color="000000"/>
              <w:left w:val="single" w:sz="8.000059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10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83" w:type="dxa"/>
            <w:tcBorders>
              <w:top w:val="single" w:sz="8.000436" w:space="0" w:color="000000"/>
              <w:bottom w:val="single" w:sz="8.001308" w:space="0" w:color="000000"/>
              <w:left w:val="single" w:sz="8" w:space="0" w:color="000000"/>
              <w:right w:val="single" w:sz="8.001094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56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vMerge/>
            <w:tcBorders>
              <w:bottom w:val="single" w:sz="8.001308" w:space="0" w:color="000000"/>
              <w:left w:val="single" w:sz="8.001094" w:space="0" w:color="000000"/>
              <w:right w:val="single" w:sz="8.001562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854" w:type="dxa"/>
            <w:vMerge/>
            <w:tcBorders>
              <w:bottom w:val="single" w:sz="8.001308" w:space="0" w:color="000000"/>
              <w:left w:val="single" w:sz="8.001562" w:space="0" w:color="000000"/>
              <w:right w:val="single" w:sz="8" w:space="0" w:color="000000"/>
            </w:tcBorders>
            <w:shd w:val="clear" w:color="auto" w:fill="BCBEC0"/>
          </w:tcPr>
          <w:p>
            <w:pPr/>
            <w:rPr/>
          </w:p>
        </w:tc>
      </w:tr>
      <w:tr>
        <w:trPr>
          <w:trHeight w:val="563" w:hRule="exact"/>
        </w:trPr>
        <w:tc>
          <w:tcPr>
            <w:tcW w:w="739" w:type="dxa"/>
            <w:tcBorders>
              <w:top w:val="single" w:sz="8.001308" w:space="0" w:color="000000"/>
              <w:bottom w:val="single" w:sz="8.001289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308" w:space="0" w:color="000000"/>
              <w:bottom w:val="single" w:sz="8.001289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0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1308" w:space="0" w:color="000000"/>
              <w:bottom w:val="single" w:sz="8.001289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34" w:after="0" w:line="240" w:lineRule="exact"/>
              <w:ind w:left="448" w:right="154" w:firstLine="-23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1308" w:space="0" w:color="000000"/>
              <w:bottom w:val="single" w:sz="8.001289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34" w:after="0" w:line="240" w:lineRule="exact"/>
              <w:ind w:left="366" w:right="13" w:firstLine="-29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unde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1308" w:space="0" w:color="000000"/>
              <w:bottom w:val="single" w:sz="8.001289" w:space="0" w:color="000000"/>
              <w:left w:val="single" w:sz="8.000059" w:space="0" w:color="000000"/>
              <w:right w:val="single" w:sz="8" w:space="0" w:color="000000"/>
            </w:tcBorders>
          </w:tcPr>
          <w:p>
            <w:pPr>
              <w:spacing w:before="34" w:after="0" w:line="240" w:lineRule="exact"/>
              <w:ind w:left="167" w:right="110" w:firstLine="2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dif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083" w:type="dxa"/>
            <w:tcBorders>
              <w:top w:val="single" w:sz="8.001308" w:space="0" w:color="000000"/>
              <w:bottom w:val="single" w:sz="8.001289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1308" w:space="0" w:color="000000"/>
              <w:bottom w:val="single" w:sz="8.001289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36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308" w:space="0" w:color="000000"/>
              <w:bottom w:val="single" w:sz="8.001289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36" w:after="0" w:line="240" w:lineRule="auto"/>
              <w:ind w:left="173" w:right="1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030" w:hRule="exact"/>
        </w:trPr>
        <w:tc>
          <w:tcPr>
            <w:tcW w:w="739" w:type="dxa"/>
            <w:tcBorders>
              <w:top w:val="single" w:sz="8.001289" w:space="0" w:color="000000"/>
              <w:bottom w:val="single" w:sz="8.001289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10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289" w:space="0" w:color="000000"/>
              <w:bottom w:val="single" w:sz="8.001289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exact"/>
              <w:ind w:left="63" w:right="43" w:firstLine="45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99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ault(include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arm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51" w:type="dxa"/>
            <w:gridSpan w:val="2"/>
            <w:tcBorders>
              <w:top w:val="single" w:sz="8.001289" w:space="0" w:color="000000"/>
              <w:bottom w:val="single" w:sz="8.001289" w:space="0" w:color="000000"/>
              <w:left w:val="single" w:sz="8.000703" w:space="0" w:color="000000"/>
              <w:right w:val="single" w:sz="8.000059" w:space="0" w:color="000000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exact"/>
              <w:ind w:left="64" w:right="4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solu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alue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&gt;112.5%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500ms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3254" w:type="dxa"/>
            <w:gridSpan w:val="2"/>
            <w:tcBorders>
              <w:top w:val="single" w:sz="8.001289" w:space="0" w:color="000000"/>
              <w:bottom w:val="single" w:sz="8.001289" w:space="0" w:color="000000"/>
              <w:left w:val="single" w:sz="8.000059" w:space="0" w:color="000000"/>
              <w:right w:val="single" w:sz="8.001094" w:space="0" w:color="000000"/>
            </w:tcBorders>
          </w:tcPr>
          <w:p>
            <w:pPr>
              <w:spacing w:before="28" w:after="0" w:line="240" w:lineRule="exact"/>
              <w:ind w:left="79" w:right="5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arm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midpoi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e(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500ms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&gt;1.1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time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peak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alue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360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or230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344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or220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162" w:right="114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376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or240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1289" w:space="0" w:color="000000"/>
              <w:bottom w:val="single" w:sz="8.001289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289" w:space="0" w:color="000000"/>
              <w:bottom w:val="single" w:sz="8.001289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73" w:right="1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1289" w:space="0" w:color="000000"/>
              <w:bottom w:val="single" w:sz="8.001289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289" w:space="0" w:color="000000"/>
              <w:bottom w:val="single" w:sz="8.001289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1289" w:space="0" w:color="000000"/>
              <w:bottom w:val="single" w:sz="8.001289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1289" w:space="0" w:color="000000"/>
              <w:bottom w:val="single" w:sz="8.001289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289" w:space="0" w:color="000000"/>
              <w:bottom w:val="single" w:sz="8.001289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3" w:right="1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1289" w:space="0" w:color="000000"/>
              <w:bottom w:val="single" w:sz="8.001289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289" w:space="0" w:color="000000"/>
              <w:bottom w:val="single" w:sz="8.001289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8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eak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1289" w:space="0" w:color="000000"/>
              <w:bottom w:val="single" w:sz="8.001289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8" w:after="0" w:line="240" w:lineRule="exact"/>
              <w:ind w:left="468" w:right="295" w:firstLine="-11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(in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e&lt;6.3%)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&amp;&amp;(pa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e&gt;50%)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&amp;&amp;(la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loop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t||in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mode)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time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2S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1289" w:space="0" w:color="000000"/>
              <w:bottom w:val="single" w:sz="8.001289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289" w:space="0" w:color="000000"/>
              <w:bottom w:val="single" w:sz="8.001289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3" w:right="1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1289" w:space="0" w:color="000000"/>
              <w:bottom w:val="single" w:sz="8.001289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289" w:space="0" w:color="000000"/>
              <w:bottom w:val="single" w:sz="8.001289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261" w:right="24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505" w:right="486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short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106" w:type="dxa"/>
            <w:gridSpan w:val="4"/>
            <w:tcBorders>
              <w:top w:val="single" w:sz="8.001289" w:space="0" w:color="000000"/>
              <w:bottom w:val="single" w:sz="8.001289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8" w:after="0" w:line="240" w:lineRule="exact"/>
              <w:ind w:left="1302" w:right="84" w:firstLine="-11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(X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e&gt;60%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ed)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&amp;&amp;(the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solu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alues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other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e&lt;5%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2s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1289" w:space="0" w:color="000000"/>
              <w:bottom w:val="single" w:sz="8.001289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289" w:space="0" w:color="000000"/>
              <w:bottom w:val="single" w:sz="8.001289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030" w:hRule="exact"/>
        </w:trPr>
        <w:tc>
          <w:tcPr>
            <w:tcW w:w="739" w:type="dxa"/>
            <w:tcBorders>
              <w:top w:val="single" w:sz="8.001289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289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261" w:right="24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489" w:right="46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  <w:position w:val="1"/>
              </w:rPr>
              <w:t>eak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106" w:type="dxa"/>
            <w:gridSpan w:val="4"/>
            <w:tcBorders>
              <w:top w:val="single" w:sz="8.001289" w:space="0" w:color="000000"/>
              <w:bottom w:val="single" w:sz="8.00017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8" w:after="0" w:line="240" w:lineRule="exact"/>
              <w:ind w:left="70" w:right="5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((in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&lt;6.3%)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&amp;&amp;(pa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e&lt;50%)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&amp;&amp;(la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loop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t||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mode)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||(X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t&gt;10%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ed&amp;&amp;X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e&gt;50%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2S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1289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289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260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Fuse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6"/>
                <w:w w:val="100"/>
              </w:rPr>
              <w:t>k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9" w:after="0" w:line="240" w:lineRule="auto"/>
              <w:ind w:left="1841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ailable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8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179" w:right="15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533" w:right="5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6106" w:type="dxa"/>
            <w:gridSpan w:val="4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9" w:after="0" w:line="240" w:lineRule="auto"/>
              <w:ind w:left="109" w:right="8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tus&amp;&amp;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open)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||(no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tus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&amp;&amp;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close)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787" w:right="2767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  <w:position w:val="1"/>
              </w:rPr>
              <w:t>20ms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79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74" w:right="25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9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401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8" w:after="0" w:line="240" w:lineRule="exact"/>
              <w:ind w:left="72" w:right="5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ailable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or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5s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2083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5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23" w:right="20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10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4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ese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79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23" w:right="20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11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9" w:after="0" w:line="240" w:lineRule="auto"/>
              <w:ind w:left="81" w:right="6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533" w:right="51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07" w:type="dxa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52" w:right="3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signal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44" w:right="2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ailable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  <w:position w:val="1"/>
              </w:rPr>
              <w:t>or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exact"/>
              <w:ind w:left="539" w:right="519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3ms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44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2083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030" w:hRule="exact"/>
        </w:trPr>
        <w:tc>
          <w:tcPr>
            <w:tcW w:w="739" w:type="dxa"/>
            <w:tcBorders>
              <w:top w:val="single" w:sz="8.000176" w:space="0" w:color="000000"/>
              <w:bottom w:val="single" w:sz="8.00017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9" w:after="0" w:line="240" w:lineRule="auto"/>
              <w:ind w:left="223" w:right="203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99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7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8" w:after="0" w:line="240" w:lineRule="exact"/>
              <w:ind w:left="384" w:right="52" w:firstLine="-27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initiali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z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0176" w:space="0" w:color="000000"/>
              <w:bottom w:val="single" w:sz="8.00017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8" w:after="0" w:line="240" w:lineRule="exact"/>
              <w:ind w:left="188" w:right="16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1)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ec.DSP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IIC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til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15s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on)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6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DSP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ead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IIC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til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15s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unit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ob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alid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am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E2P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OM,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jumper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7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jumper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type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fined,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DSP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ernal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RAM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sel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or(MCU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annot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ompl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ely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modi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RAM)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35" w:type="dxa"/>
            <w:tcBorders>
              <w:top w:val="single" w:sz="8.000176" w:space="0" w:color="000000"/>
              <w:bottom w:val="single" w:sz="8.00017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9" w:after="0" w:line="240" w:lineRule="auto"/>
              <w:ind w:left="23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0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7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179" w:right="1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40" w:lineRule="exact"/>
              <w:ind w:left="251" w:right="23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76" w:space="0" w:color="000000"/>
              <w:bottom w:val="single" w:sz="8.000117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76" w:space="0" w:color="000000"/>
              <w:bottom w:val="single" w:sz="8.000117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4" w:after="0" w:line="264" w:lineRule="exact"/>
              <w:ind w:left="186" w:right="16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ositi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0176" w:space="0" w:color="000000"/>
              <w:bottom w:val="single" w:sz="8.000117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76" w:space="0" w:color="000000"/>
              <w:bottom w:val="single" w:sz="8.000117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1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76" w:space="0" w:color="000000"/>
              <w:bottom w:val="single" w:sz="8.000117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17" w:space="0" w:color="000000"/>
              <w:bottom w:val="single" w:sz="8.000322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17" w:space="0" w:color="000000"/>
              <w:bottom w:val="single" w:sz="8.000322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140" w:right="12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6106" w:type="dxa"/>
            <w:gridSpan w:val="4"/>
            <w:tcBorders>
              <w:top w:val="single" w:sz="8.000117" w:space="0" w:color="000000"/>
              <w:bottom w:val="single" w:sz="8.000322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17" w:space="0" w:color="000000"/>
              <w:bottom w:val="single" w:sz="8.000322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1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17" w:space="0" w:color="000000"/>
              <w:bottom w:val="single" w:sz="8.000322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0322" w:space="0" w:color="000000"/>
              <w:bottom w:val="single" w:sz="8.00015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322" w:space="0" w:color="000000"/>
              <w:bottom w:val="single" w:sz="8.00015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4" w:after="0" w:line="264" w:lineRule="exact"/>
              <w:ind w:left="595" w:right="80" w:firstLine="-4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322" w:space="0" w:color="000000"/>
              <w:bottom w:val="single" w:sz="8.000156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113" w:right="9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e&gt;470V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time: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465" w:right="44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0322" w:space="0" w:color="000000"/>
              <w:bottom w:val="single" w:sz="8.00015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83" w:right="6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41" w:right="32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&gt;470V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190" w:right="17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time: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383" w:right="36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20ms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71" w:type="dxa"/>
            <w:tcBorders>
              <w:top w:val="single" w:sz="8.000322" w:space="0" w:color="000000"/>
              <w:bottom w:val="single" w:sz="8.00015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2083" w:type="dxa"/>
            <w:tcBorders>
              <w:top w:val="single" w:sz="8.000322" w:space="0" w:color="000000"/>
              <w:bottom w:val="single" w:sz="8.000156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322" w:space="0" w:color="000000"/>
              <w:bottom w:val="single" w:sz="8.00015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1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322" w:space="0" w:color="000000"/>
              <w:bottom w:val="single" w:sz="8.00015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156" w:space="0" w:color="000000"/>
              <w:bottom w:val="single" w:sz="8.000044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56" w:space="0" w:color="000000"/>
              <w:bottom w:val="single" w:sz="8.000044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427" w:right="210" w:firstLine="-1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unde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156" w:space="0" w:color="000000"/>
              <w:bottom w:val="single" w:sz="8.000044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92" w:right="17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&lt;280V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time:120ms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515" w:type="dxa"/>
            <w:gridSpan w:val="2"/>
            <w:tcBorders>
              <w:top w:val="single" w:sz="8.000156" w:space="0" w:color="000000"/>
              <w:bottom w:val="single" w:sz="8.000044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46" w:right="12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alue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Time: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2min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083" w:type="dxa"/>
            <w:tcBorders>
              <w:top w:val="single" w:sz="8.000156" w:space="0" w:color="000000"/>
              <w:bottom w:val="single" w:sz="8.000044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835" w:type="dxa"/>
            <w:tcBorders>
              <w:top w:val="single" w:sz="8.000156" w:space="0" w:color="000000"/>
              <w:bottom w:val="single" w:sz="8.000044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1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156" w:space="0" w:color="000000"/>
              <w:bottom w:val="single" w:sz="8.000044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167.759995pt;margin-top:54.5pt;width:295.2pt;height:31pt;mso-position-horizontal-relative:page;mso-position-vertical-relative:page;z-index:-8953" coordorigin="3355,1090" coordsize="5904,620">
            <v:shape style="position:absolute;left:3355;top:1090;width:5904;height:620" coordorigin="3355,1090" coordsize="5904,620" path="m9259,1090l3355,1090,3355,1710,4862,1710,4862,1400,9259,1400,9259,1090e" filled="t" fillcolor="#BCBEC0" stroked="f">
              <v:path arrowok="t"/>
              <v:fill/>
            </v:shape>
          </v:group>
          <w10:wrap type="none"/>
        </w:pict>
      </w:r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310" w:hRule="exact"/>
        </w:trPr>
        <w:tc>
          <w:tcPr>
            <w:tcW w:w="7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.000313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1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No.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vMerge w:val="restart"/>
            <w:tcBorders>
              <w:top w:val="single" w:sz="8" w:space="0" w:color="000000"/>
              <w:left w:val="single" w:sz="8.000313" w:space="0" w:color="000000"/>
              <w:right w:val="single" w:sz="8.000703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32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Alarm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" w:space="0" w:color="000000"/>
              <w:bottom w:val="single" w:sz="8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9" w:after="0" w:line="240" w:lineRule="auto"/>
              <w:ind w:left="2132" w:right="211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judgme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vMerge w:val="restart"/>
            <w:tcBorders>
              <w:top w:val="single" w:sz="8" w:space="0" w:color="000000"/>
              <w:left w:val="single" w:sz="8.001094" w:space="0" w:color="000000"/>
              <w:right w:val="single" w:sz="8.001562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Buzz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vMerge w:val="restart"/>
            <w:tcBorders>
              <w:top w:val="single" w:sz="8" w:space="0" w:color="000000"/>
              <w:left w:val="single" w:sz="8.001562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6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LED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10" w:hRule="exact"/>
        </w:trPr>
        <w:tc>
          <w:tcPr>
            <w:tcW w:w="739" w:type="dxa"/>
            <w:vMerge/>
            <w:tcBorders>
              <w:bottom w:val="single" w:sz="8" w:space="0" w:color="000000"/>
              <w:left w:val="single" w:sz="8" w:space="0" w:color="000000"/>
              <w:right w:val="single" w:sz="8.000313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1526" w:type="dxa"/>
            <w:vMerge/>
            <w:tcBorders>
              <w:bottom w:val="single" w:sz="8" w:space="0" w:color="000000"/>
              <w:left w:val="single" w:sz="8.000313" w:space="0" w:color="000000"/>
              <w:right w:val="single" w:sz="8.000703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1507" w:type="dxa"/>
            <w:tcBorders>
              <w:top w:val="single" w:sz="8" w:space="0" w:color="000000"/>
              <w:bottom w:val="single" w:sz="8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9" w:after="0" w:line="240" w:lineRule="auto"/>
              <w:ind w:left="275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19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10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882" w:type="dxa"/>
            <w:tcBorders>
              <w:top w:val="single" w:sz="8" w:space="0" w:color="000000"/>
              <w:bottom w:val="single" w:sz="8" w:space="0" w:color="000000"/>
              <w:left w:val="single" w:sz="8" w:space="0" w:color="000000"/>
              <w:right w:val="single" w:sz="8.001094" w:space="0" w:color="000000"/>
            </w:tcBorders>
            <w:shd w:val="clear" w:color="auto" w:fill="BCBEC0"/>
          </w:tcPr>
          <w:p>
            <w:pPr>
              <w:spacing w:before="29" w:after="0" w:line="240" w:lineRule="auto"/>
              <w:ind w:left="46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Condition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41404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vMerge/>
            <w:tcBorders>
              <w:bottom w:val="single" w:sz="8" w:space="0" w:color="000000"/>
              <w:left w:val="single" w:sz="8.001094" w:space="0" w:color="000000"/>
              <w:right w:val="single" w:sz="8.001562" w:space="0" w:color="000000"/>
            </w:tcBorders>
            <w:shd w:val="clear" w:color="auto" w:fill="BCBEC0"/>
          </w:tcPr>
          <w:p>
            <w:pPr/>
            <w:rPr/>
          </w:p>
        </w:tc>
        <w:tc>
          <w:tcPr>
            <w:tcW w:w="854" w:type="dxa"/>
            <w:vMerge/>
            <w:tcBorders>
              <w:bottom w:val="single" w:sz="8" w:space="0" w:color="000000"/>
              <w:left w:val="single" w:sz="8.001562" w:space="0" w:color="000000"/>
              <w:right w:val="single" w:sz="8" w:space="0" w:color="000000"/>
            </w:tcBorders>
            <w:shd w:val="clear" w:color="auto" w:fill="BCBEC0"/>
          </w:tcPr>
          <w:p>
            <w:pPr/>
            <w:rPr/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1172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79" w:right="15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8"/>
              </w:rPr>
              <w:t>dif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98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84" w:right="6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99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264" w:lineRule="exact"/>
              <w:ind w:left="501" w:right="48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±Bus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07" w:type="dxa"/>
            <w:tcBorders>
              <w:top w:val="single" w:sz="8" w:space="0" w:color="000000"/>
              <w:bottom w:val="single" w:sz="8.001172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64" w:lineRule="exact"/>
              <w:ind w:left="112" w:right="34" w:firstLine="-1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dif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±bus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" w:space="0" w:color="000000"/>
              <w:bottom w:val="single" w:sz="8.001172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31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1172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172" w:space="0" w:color="000000"/>
              <w:bottom w:val="single" w:sz="8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8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1172" w:space="0" w:color="000000"/>
              <w:bottom w:val="single" w:sz="8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111" w:right="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9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8"/>
              </w:rPr>
              <w:t>soft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8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515" w:type="dxa"/>
            <w:gridSpan w:val="2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65" w:right="4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During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±bus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&lt;1.2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times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882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1172" w:space="0" w:color="000000"/>
              <w:bottom w:val="single" w:sz="8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31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beep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1172" w:space="0" w:color="000000"/>
              <w:bottom w:val="single" w:sz="8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19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1172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2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07" w:type="dxa"/>
            <w:tcBorders>
              <w:top w:val="single" w:sz="8" w:space="0" w:color="000000"/>
              <w:bottom w:val="single" w:sz="8.001172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2" w:right="5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0.2s&gt;77°C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" w:space="0" w:color="000000"/>
              <w:bottom w:val="single" w:sz="8.001172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1172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117" w:hRule="exact"/>
        </w:trPr>
        <w:tc>
          <w:tcPr>
            <w:tcW w:w="739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172" w:space="0" w:color="000000"/>
              <w:bottom w:val="single" w:sz="8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04" w:right="3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30" w:right="31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w w:val="99"/>
                <w:position w:val="1"/>
              </w:rPr>
              <w:t>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99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07" w:type="dxa"/>
            <w:tcBorders>
              <w:top w:val="single" w:sz="8.001172" w:space="0" w:color="000000"/>
              <w:bottom w:val="single" w:sz="8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77" w:right="5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0.2s&gt;77°C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1172" w:space="0" w:color="000000"/>
              <w:bottom w:val="single" w:sz="8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1172" w:space="0" w:color="000000"/>
              <w:bottom w:val="single" w:sz="8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1172" w:space="0" w:color="000000"/>
              <w:bottom w:val="single" w:sz="8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584" w:right="109" w:firstLine="-41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loss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" w:space="0" w:color="000000"/>
              <w:bottom w:val="single" w:sz="8.00058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" w:space="0" w:color="000000"/>
              <w:bottom w:val="single" w:sz="8.00058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058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293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7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586" w:space="0" w:color="000000"/>
              <w:bottom w:val="single" w:sz="8.000293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298" w:right="83" w:firstLine="-1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e&lt;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-50V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059" w:space="0" w:color="000000"/>
            </w:tcBorders>
          </w:tcPr>
          <w:p>
            <w:pPr>
              <w:spacing w:before="24" w:after="0" w:line="264" w:lineRule="exact"/>
              <w:ind w:left="195" w:right="23" w:firstLine="-1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&gt;+50V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586" w:space="0" w:color="000000"/>
              <w:bottom w:val="single" w:sz="8.000293" w:space="0" w:color="000000"/>
              <w:left w:val="single" w:sz="8.000059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586" w:space="0" w:color="000000"/>
              <w:bottom w:val="single" w:sz="8.000293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0293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58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188" w:right="128" w:firstLine="1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nection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293" w:space="0" w:color="000000"/>
              <w:bottom w:val="single" w:sz="8.000586" w:space="0" w:color="000000"/>
              <w:left w:val="single" w:sz="8.000703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74" w:right="14" w:firstLine="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under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344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059" w:space="0" w:color="000000"/>
            </w:tcBorders>
          </w:tcPr>
          <w:p>
            <w:pPr/>
            <w:rPr/>
          </w:p>
        </w:tc>
        <w:tc>
          <w:tcPr>
            <w:tcW w:w="1171" w:type="dxa"/>
            <w:tcBorders>
              <w:top w:val="single" w:sz="8.000293" w:space="0" w:color="000000"/>
              <w:bottom w:val="single" w:sz="8.000586" w:space="0" w:color="000000"/>
              <w:left w:val="single" w:sz="8.000059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58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58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58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58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250" w:right="21" w:firstLine="-1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ommuni-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851" w:type="dxa"/>
            <w:gridSpan w:val="2"/>
            <w:tcBorders>
              <w:top w:val="single" w:sz="8.000586" w:space="0" w:color="000000"/>
              <w:bottom w:val="single" w:sz="8.000586" w:space="0" w:color="000000"/>
              <w:left w:val="single" w:sz="8.000703" w:space="0" w:color="000000"/>
              <w:right w:val="single" w:sz="8.000059" w:space="0" w:color="000000"/>
            </w:tcBorders>
          </w:tcPr>
          <w:p>
            <w:pPr>
              <w:spacing w:before="23" w:after="0" w:line="264" w:lineRule="exact"/>
              <w:ind w:left="117" w:right="9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number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single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unit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unit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171" w:type="dxa"/>
            <w:tcBorders>
              <w:top w:val="single" w:sz="8.000586" w:space="0" w:color="000000"/>
              <w:bottom w:val="single" w:sz="8.000586" w:space="0" w:color="000000"/>
              <w:left w:val="single" w:sz="8.000059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0586" w:space="0" w:color="000000"/>
              <w:bottom w:val="single" w:sz="8.000586" w:space="0" w:color="000000"/>
              <w:left w:val="single" w:sz="8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586" w:space="0" w:color="000000"/>
              <w:bottom w:val="single" w:sz="8.00058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058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293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4" w:after="0" w:line="264" w:lineRule="exact"/>
              <w:ind w:left="128" w:right="10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.000293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586" w:space="0" w:color="000000"/>
              <w:bottom w:val="single" w:sz="8.000293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twice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0293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7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58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4" w:after="0" w:line="264" w:lineRule="exact"/>
              <w:ind w:left="427" w:right="152" w:firstLine="-21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high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58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5" w:after="0" w:line="240" w:lineRule="auto"/>
              <w:ind w:left="171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tting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+20V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293" w:space="0" w:color="000000"/>
              <w:bottom w:val="single" w:sz="8.00058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58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14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14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3" w:after="0" w:line="264" w:lineRule="exact"/>
              <w:ind w:left="204" w:right="18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sequence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.00014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5" w:after="0" w:line="240" w:lineRule="auto"/>
              <w:ind w:left="2014" w:right="199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orithm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.00014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014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146" w:space="0" w:color="000000"/>
              <w:bottom w:val="single" w:sz="8.000293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46" w:space="0" w:color="000000"/>
              <w:bottom w:val="single" w:sz="8.000293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9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146" w:space="0" w:color="000000"/>
              <w:bottom w:val="single" w:sz="8.000293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5" w:after="0" w:line="240" w:lineRule="auto"/>
              <w:ind w:left="2014" w:right="199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orithm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146" w:space="0" w:color="000000"/>
              <w:bottom w:val="single" w:sz="8.000293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146" w:space="0" w:color="000000"/>
              <w:bottom w:val="single" w:sz="8.000293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29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34" w:right="11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42" w:right="42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w w:val="99"/>
                <w:position w:val="1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cuit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293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3" w:after="0" w:line="264" w:lineRule="exact"/>
              <w:ind w:left="1399" w:right="40" w:firstLine="-12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30%&amp;&amp;X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70%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293" w:space="0" w:color="000000"/>
              <w:bottom w:val="single" w:sz="8.000293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293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293" w:space="0" w:color="000000"/>
              <w:bottom w:val="single" w:sz="8.000146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146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87" w:right="6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89" w:right="36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146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146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146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146" w:space="0" w:color="000000"/>
              <w:bottom w:val="single" w:sz="8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146" w:space="0" w:color="000000"/>
              <w:bottom w:val="single" w:sz="8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153" w:right="13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389" w:right="36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904" w:type="dxa"/>
            <w:gridSpan w:val="4"/>
            <w:tcBorders>
              <w:top w:val="single" w:sz="8.000146" w:space="0" w:color="000000"/>
              <w:bottom w:val="single" w:sz="8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5" w:after="0" w:line="240" w:lineRule="auto"/>
              <w:ind w:left="28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cur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125%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146" w:space="0" w:color="000000"/>
              <w:bottom w:val="single" w:sz="8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146" w:space="0" w:color="000000"/>
              <w:bottom w:val="single" w:sz="8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2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073" w:space="0" w:color="000000"/>
              <w:left w:val="single" w:sz="8" w:space="0" w:color="000000"/>
              <w:right w:val="single" w:sz="8.000313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073" w:space="0" w:color="000000"/>
              <w:left w:val="single" w:sz="8.000313" w:space="0" w:color="000000"/>
              <w:right w:val="single" w:sz="8.000703" w:space="0" w:color="000000"/>
            </w:tcBorders>
          </w:tcPr>
          <w:p>
            <w:pPr>
              <w:spacing w:before="25" w:after="0" w:line="240" w:lineRule="auto"/>
              <w:ind w:left="3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" w:space="0" w:color="000000"/>
              <w:bottom w:val="single" w:sz="8.000073" w:space="0" w:color="000000"/>
              <w:left w:val="single" w:sz="8.000703" w:space="0" w:color="000000"/>
              <w:right w:val="single" w:sz="8.001094" w:space="0" w:color="000000"/>
            </w:tcBorders>
          </w:tcPr>
          <w:p>
            <w:pPr>
              <w:spacing w:before="25" w:after="0" w:line="240" w:lineRule="auto"/>
              <w:ind w:left="3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e(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105%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" w:space="0" w:color="000000"/>
              <w:bottom w:val="single" w:sz="8.000073" w:space="0" w:color="000000"/>
              <w:left w:val="single" w:sz="8.001094" w:space="0" w:color="000000"/>
              <w:right w:val="single" w:sz="8.00156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0073" w:space="0" w:color="000000"/>
              <w:left w:val="single" w:sz="8.001562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14" w:right="9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595" w:footer="420" w:top="820" w:bottom="600" w:left="960" w:right="960"/>
          <w:pgSz w:w="12240" w:h="15840"/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1172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1172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27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" w:space="0" w:color="000000"/>
              <w:bottom w:val="single" w:sz="8.001172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156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50V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" w:space="0" w:color="000000"/>
              <w:bottom w:val="single" w:sz="8.001172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1172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198" w:right="138" w:firstLine="2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1172" w:space="0" w:color="000000"/>
              <w:bottom w:val="single" w:sz="8.000586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172" w:space="0" w:color="000000"/>
              <w:bottom w:val="single" w:sz="8.000586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39" w:right="1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555" w:right="53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  <w:position w:val="1"/>
              </w:rPr>
              <w:t>ow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904" w:type="dxa"/>
            <w:gridSpan w:val="4"/>
            <w:tcBorders>
              <w:top w:val="single" w:sz="8.001172" w:space="0" w:color="000000"/>
              <w:bottom w:val="single" w:sz="8.000586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69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e*6*b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pcs)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1172" w:space="0" w:color="000000"/>
              <w:bottom w:val="single" w:sz="8.000586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1172" w:space="0" w:color="000000"/>
              <w:bottom w:val="single" w:sz="8.000586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198" w:right="138" w:firstLine="2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0586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586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313" w:right="164" w:firstLine="-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e-alarm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.000586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53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e+(b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pcs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*6(S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tJarNum)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*1.5)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.000586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0586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98" w:right="138" w:firstLine="2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586" w:space="0" w:color="000000"/>
              <w:bottom w:val="single" w:sz="8.001172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1172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4" w:after="0" w:line="264" w:lineRule="exact"/>
              <w:ind w:left="134" w:right="11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ernal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muni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586" w:space="0" w:color="000000"/>
              <w:bottom w:val="single" w:sz="8.001172" w:space="0" w:color="000000"/>
              <w:left w:val="single" w:sz="8.000527" w:space="0" w:color="000000"/>
              <w:right w:val="single" w:sz="8" w:space="0" w:color="000000"/>
            </w:tcBorders>
          </w:tcPr>
          <w:p>
            <w:pPr>
              <w:spacing w:before="24" w:after="0" w:line="264" w:lineRule="exact"/>
              <w:ind w:left="51" w:right="3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Comm.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ecti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515" w:type="dxa"/>
            <w:gridSpan w:val="2"/>
            <w:tcBorders>
              <w:top w:val="single" w:sz="8.000586" w:space="0" w:color="000000"/>
              <w:bottom w:val="single" w:sz="8.001172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0586" w:space="0" w:color="000000"/>
              <w:bottom w:val="single" w:sz="8.001172" w:space="0" w:color="000000"/>
              <w:left w:val="single" w:sz="8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.001172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2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.001172" w:space="0" w:color="000000"/>
              <w:left w:val="single" w:sz="8.001172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1172" w:space="0" w:color="000000"/>
              <w:bottom w:val="single" w:sz="8.000586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37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1172" w:space="0" w:color="000000"/>
              <w:bottom w:val="single" w:sz="8.000586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134" w:right="6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8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545" w:right="52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position w:val="1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99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904" w:type="dxa"/>
            <w:gridSpan w:val="4"/>
            <w:tcBorders>
              <w:top w:val="single" w:sz="8.001172" w:space="0" w:color="000000"/>
              <w:bottom w:val="single" w:sz="8.000586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59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ompone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alue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1172" w:space="0" w:color="000000"/>
              <w:bottom w:val="single" w:sz="8.000586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1172" w:space="0" w:color="000000"/>
              <w:bottom w:val="single" w:sz="8.000586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586" w:space="0" w:color="000000"/>
              <w:bottom w:val="single" w:sz="8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38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423" w:right="177" w:firstLine="-18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erload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61" w:right="4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phase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load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allel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em: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607" w:right="258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400ms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586" w:space="0" w:color="000000"/>
              <w:bottom w:val="single" w:sz="8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25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" w:space="0" w:color="000000"/>
              <w:bottom w:val="single" w:sz="8.000293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39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293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90" w:right="7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86" w:right="26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507" w:type="dxa"/>
            <w:tcBorders>
              <w:top w:val="single" w:sz="8" w:space="0" w:color="000000"/>
              <w:bottom w:val="single" w:sz="8.000293" w:space="0" w:color="000000"/>
              <w:left w:val="single" w:sz="8.0005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81" w:right="16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Higher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77" w:right="45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270V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44" w:type="dxa"/>
            <w:tcBorders>
              <w:top w:val="single" w:sz="8" w:space="0" w:color="000000"/>
              <w:bottom w:val="single" w:sz="8.000293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182V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8.000293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" w:space="0" w:color="000000"/>
              <w:bottom w:val="single" w:sz="8.000293" w:space="0" w:color="000000"/>
              <w:left w:val="single" w:sz="8" w:space="0" w:color="000000"/>
              <w:right w:val="single" w:sz="8.000820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" w:space="0" w:color="000000"/>
              <w:bottom w:val="single" w:sz="8.000293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" w:space="0" w:color="000000"/>
              <w:bottom w:val="single" w:sz="8.000293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78" w:right="15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9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853" w:hRule="exact"/>
        </w:trPr>
        <w:tc>
          <w:tcPr>
            <w:tcW w:w="739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40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586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202" w:right="10" w:firstLine="-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Mains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equen-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7" w:type="dxa"/>
            <w:tcBorders>
              <w:top w:val="single" w:sz="8.000293" w:space="0" w:color="000000"/>
              <w:bottom w:val="single" w:sz="8.000586" w:space="0" w:color="000000"/>
              <w:left w:val="single" w:sz="8.000527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181" w:right="16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Higher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484" w:right="46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70Hz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44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38Hz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171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" w:space="0" w:color="000000"/>
            </w:tcBorders>
          </w:tcPr>
          <w:p>
            <w:pPr/>
            <w:rPr/>
          </w:p>
        </w:tc>
        <w:tc>
          <w:tcPr>
            <w:tcW w:w="1882" w:type="dxa"/>
            <w:tcBorders>
              <w:top w:val="single" w:sz="8.000293" w:space="0" w:color="000000"/>
              <w:bottom w:val="single" w:sz="8.000586" w:space="0" w:color="000000"/>
              <w:left w:val="single" w:sz="8" w:space="0" w:color="000000"/>
              <w:right w:val="single" w:sz="8.000820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586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once/2s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586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3" w:after="0" w:line="264" w:lineRule="exact"/>
              <w:ind w:left="178" w:right="15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9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9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7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586" w:space="0" w:color="000000"/>
              <w:bottom w:val="single" w:sz="8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41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287" w:right="154" w:firstLine="-7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5" w:after="0" w:line="240" w:lineRule="auto"/>
              <w:ind w:left="126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ailable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/>
            <w:rPr/>
          </w:p>
        </w:tc>
        <w:tc>
          <w:tcPr>
            <w:tcW w:w="854" w:type="dxa"/>
            <w:tcBorders>
              <w:top w:val="single" w:sz="8.000586" w:space="0" w:color="000000"/>
              <w:bottom w:val="single" w:sz="8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2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" w:space="0" w:color="000000"/>
              <w:bottom w:val="single" w:sz="8.000586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42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.000586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396" w:right="154" w:firstLine="-1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acking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" w:space="0" w:color="000000"/>
              <w:bottom w:val="single" w:sz="8.000586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3" w:after="0" w:line="264" w:lineRule="exact"/>
              <w:ind w:left="933" w:right="109" w:firstLine="-7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abnormal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aneous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mal,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acking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" w:space="0" w:color="000000"/>
              <w:bottom w:val="single" w:sz="8.000586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/>
            <w:rPr/>
          </w:p>
        </w:tc>
        <w:tc>
          <w:tcPr>
            <w:tcW w:w="854" w:type="dxa"/>
            <w:tcBorders>
              <w:top w:val="single" w:sz="8" w:space="0" w:color="000000"/>
              <w:bottom w:val="single" w:sz="8.000586" w:space="0" w:color="000000"/>
              <w:left w:val="single" w:sz="8.001172" w:space="0" w:color="000000"/>
              <w:right w:val="single" w:sz="8" w:space="0" w:color="000000"/>
            </w:tcBorders>
          </w:tcPr>
          <w:p>
            <w:pPr>
              <w:spacing w:before="25" w:after="0" w:line="240" w:lineRule="auto"/>
              <w:ind w:left="2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BPS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2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flash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909" w:hRule="exact"/>
        </w:trPr>
        <w:tc>
          <w:tcPr>
            <w:tcW w:w="739" w:type="dxa"/>
            <w:tcBorders>
              <w:top w:val="single" w:sz="8.000586" w:space="0" w:color="000000"/>
              <w:bottom w:val="single" w:sz="8.000293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43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586" w:space="0" w:color="000000"/>
              <w:bottom w:val="single" w:sz="8.000293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22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alid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586" w:space="0" w:color="000000"/>
              <w:bottom w:val="single" w:sz="8.000293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>
              <w:spacing w:before="24" w:after="0" w:line="264" w:lineRule="exact"/>
              <w:ind w:left="60" w:right="4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1)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ectifier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ompl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7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empe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brid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arm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short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boa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soft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ail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g)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e-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h)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user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ope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tion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ault(mai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t.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ypass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close)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Auxilia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shu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2)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5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manually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9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alid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037" w:type="dxa"/>
            <w:tcBorders>
              <w:top w:val="single" w:sz="8.000586" w:space="0" w:color="000000"/>
              <w:bottom w:val="single" w:sz="8.000293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/>
            <w:rPr/>
          </w:p>
        </w:tc>
        <w:tc>
          <w:tcPr>
            <w:tcW w:w="854" w:type="dxa"/>
            <w:tcBorders>
              <w:top w:val="single" w:sz="8.000586" w:space="0" w:color="000000"/>
              <w:bottom w:val="single" w:sz="8.000293" w:space="0" w:color="000000"/>
              <w:left w:val="single" w:sz="8.001172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325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44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40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293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293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/>
            <w:rPr/>
          </w:p>
        </w:tc>
        <w:tc>
          <w:tcPr>
            <w:tcW w:w="854" w:type="dxa"/>
            <w:tcBorders>
              <w:top w:val="single" w:sz="8.000293" w:space="0" w:color="000000"/>
              <w:bottom w:val="single" w:sz="8.000293" w:space="0" w:color="000000"/>
              <w:left w:val="single" w:sz="8.001172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325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45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5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293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293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/>
            <w:rPr/>
          </w:p>
        </w:tc>
        <w:tc>
          <w:tcPr>
            <w:tcW w:w="854" w:type="dxa"/>
            <w:tcBorders>
              <w:top w:val="single" w:sz="8.000293" w:space="0" w:color="000000"/>
              <w:bottom w:val="single" w:sz="8.000293" w:space="0" w:color="000000"/>
              <w:left w:val="single" w:sz="8.001172" w:space="0" w:color="000000"/>
              <w:right w:val="single" w:sz="8" w:space="0" w:color="000000"/>
            </w:tcBorders>
          </w:tcPr>
          <w:p>
            <w:pPr/>
            <w:rPr/>
          </w:p>
        </w:tc>
      </w:tr>
      <w:tr>
        <w:trPr>
          <w:trHeight w:val="589" w:hRule="exact"/>
        </w:trPr>
        <w:tc>
          <w:tcPr>
            <w:tcW w:w="739" w:type="dxa"/>
            <w:tcBorders>
              <w:top w:val="single" w:sz="8.000293" w:space="0" w:color="000000"/>
              <w:bottom w:val="single" w:sz="8.000293" w:space="0" w:color="000000"/>
              <w:left w:val="single" w:sz="8" w:space="0" w:color="000000"/>
              <w:right w:val="single" w:sz="8.000234" w:space="0" w:color="000000"/>
            </w:tcBorders>
          </w:tcPr>
          <w:p>
            <w:pPr>
              <w:spacing w:before="25" w:after="0" w:line="240" w:lineRule="auto"/>
              <w:ind w:left="211" w:right="19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46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26" w:type="dxa"/>
            <w:tcBorders>
              <w:top w:val="single" w:sz="8.000293" w:space="0" w:color="000000"/>
              <w:bottom w:val="single" w:sz="8.000293" w:space="0" w:color="000000"/>
              <w:left w:val="single" w:sz="8.000234" w:space="0" w:color="000000"/>
              <w:right w:val="single" w:sz="8.000527" w:space="0" w:color="000000"/>
            </w:tcBorders>
          </w:tcPr>
          <w:p>
            <w:pPr>
              <w:spacing w:before="23" w:after="0" w:line="264" w:lineRule="exact"/>
              <w:ind w:left="432" w:right="62" w:firstLine="-3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Output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5904" w:type="dxa"/>
            <w:gridSpan w:val="4"/>
            <w:tcBorders>
              <w:top w:val="single" w:sz="8.000293" w:space="0" w:color="000000"/>
              <w:bottom w:val="single" w:sz="8.000293" w:space="0" w:color="000000"/>
              <w:left w:val="single" w:sz="8.000527" w:space="0" w:color="000000"/>
              <w:right w:val="single" w:sz="8.000820" w:space="0" w:color="000000"/>
            </w:tcBorders>
          </w:tcPr>
          <w:p>
            <w:pPr/>
            <w:rPr/>
          </w:p>
        </w:tc>
        <w:tc>
          <w:tcPr>
            <w:tcW w:w="1037" w:type="dxa"/>
            <w:tcBorders>
              <w:top w:val="single" w:sz="8.000293" w:space="0" w:color="000000"/>
              <w:bottom w:val="single" w:sz="8.000293" w:space="0" w:color="000000"/>
              <w:left w:val="single" w:sz="8.000820" w:space="0" w:color="000000"/>
              <w:right w:val="single" w:sz="8.001172" w:space="0" w:color="000000"/>
            </w:tcBorders>
          </w:tcPr>
          <w:p>
            <w:pPr>
              <w:spacing w:before="25" w:after="0" w:line="240" w:lineRule="auto"/>
              <w:ind w:left="10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Once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0" w:after="0" w:line="264" w:lineRule="exact"/>
              <w:ind w:left="7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color w:val="414042"/>
                <w:spacing w:val="0"/>
                <w:w w:val="100"/>
                <w:position w:val="1"/>
              </w:rPr>
              <w:t>onds</w:t>
            </w:r>
            <w:r>
              <w:rPr>
                <w:rFonts w:ascii="Calibri" w:hAnsi="Calibri" w:cs="Calibri" w:eastAsia="Calibri"/>
                <w:sz w:val="22"/>
                <w:szCs w:val="22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854" w:type="dxa"/>
            <w:tcBorders>
              <w:top w:val="single" w:sz="8.000293" w:space="0" w:color="000000"/>
              <w:bottom w:val="single" w:sz="8.000293" w:space="0" w:color="000000"/>
              <w:left w:val="single" w:sz="8.001172" w:space="0" w:color="000000"/>
              <w:right w:val="single" w:sz="8" w:space="0" w:color="000000"/>
            </w:tcBorders>
          </w:tcPr>
          <w:p>
            <w:pPr/>
            <w:rPr/>
          </w:p>
        </w:tc>
      </w:tr>
    </w:tbl>
    <w:sectPr>
      <w:pgMar w:header="595" w:footer="420" w:top="820" w:bottom="600" w:left="960" w:right="96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MS Mincho">
    <w:altName w:val="MS Mincho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4pt;margin-top:750.50238pt;width:504pt;height:.1pt;mso-position-horizontal-relative:page;mso-position-vertical-relative:page;z-index:-9015" coordorigin="1080,15010" coordsize="10080,2">
          <v:shape style="position:absolute;left:1080;top:15010;width:10080;height:2" coordorigin="1080,15010" coordsize="10080,0" path="m1080,15010l11160,15010e" filled="f" stroked="t" strokeweight="1pt" strokecolor="#4C4C4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752.00238pt;width:173.611008pt;height:13pt;mso-position-horizontal-relative:page;mso-position-vertical-relative:page;z-index:-9014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3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3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eme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5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Co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4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sion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Corpo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tion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087891pt;margin-top:752.00238pt;width:37.914002pt;height:13pt;mso-position-horizontal-relative:page;mso-position-vertical-relative:page;z-index:-9013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5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4pt;margin-top:41.5pt;width:504pt;height:.1pt;mso-position-horizontal-relative:page;mso-position-vertical-relative:page;z-index:-9018" coordorigin="1080,830" coordsize="10080,2">
          <v:shape style="position:absolute;left:1080;top:830;width:10080;height:2" coordorigin="1080,830" coordsize="10080,0" path="m1080,830l11160,830e" filled="f" stroked="t" strokeweight="1pt" strokecolor="#4C4C4C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28.747999pt;width:85.041884pt;height:13pt;mso-position-horizontal-relative:page;mso-position-vertical-relative:page;z-index:-9017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E90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Use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10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14"/>
                    <w:w w:val="100"/>
                    <w:position w:val="1"/>
                  </w:rPr>
                  <w:t>’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Manual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4.672394pt;margin-top:28.747999pt;width:134.308006pt;height:13pt;mso-position-horizontal-relative:page;mso-position-vertical-relative:page;z-index:-9016" type="#_x0000_t202" filled="f" stroked="f">
          <v:textbox inset="0,0,0,0">
            <w:txbxContent>
              <w:p>
                <w:pPr>
                  <w:spacing w:before="0" w:after="0" w:line="244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Uni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erru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tible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4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-2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er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414042"/>
                    <w:spacing w:val="0"/>
                    <w:w w:val="100"/>
                    <w:position w:val="1"/>
                  </w:rPr>
                  <w:t>Supply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xpcc.com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50" Type="http://schemas.openxmlformats.org/officeDocument/2006/relationships/image" Target="media/image43.pn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png"/><Relationship Id="rId59" Type="http://schemas.openxmlformats.org/officeDocument/2006/relationships/image" Target="media/image52.jpg"/><Relationship Id="rId60" Type="http://schemas.openxmlformats.org/officeDocument/2006/relationships/image" Target="media/image53.jpg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jpg"/><Relationship Id="rId66" Type="http://schemas.openxmlformats.org/officeDocument/2006/relationships/image" Target="media/image59.jpg"/><Relationship Id="rId67" Type="http://schemas.openxmlformats.org/officeDocument/2006/relationships/image" Target="media/image60.png"/><Relationship Id="rId68" Type="http://schemas.openxmlformats.org/officeDocument/2006/relationships/image" Target="media/image61.jpg"/><Relationship Id="rId69" Type="http://schemas.openxmlformats.org/officeDocument/2006/relationships/image" Target="media/image62.jpg"/><Relationship Id="rId70" Type="http://schemas.openxmlformats.org/officeDocument/2006/relationships/image" Target="media/image63.jpg"/><Relationship Id="rId71" Type="http://schemas.openxmlformats.org/officeDocument/2006/relationships/image" Target="media/image64.png"/><Relationship Id="rId72" Type="http://schemas.openxmlformats.org/officeDocument/2006/relationships/image" Target="media/image65.jp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jpg"/><Relationship Id="rId76" Type="http://schemas.openxmlformats.org/officeDocument/2006/relationships/image" Target="media/image69.jpg"/><Relationship Id="rId77" Type="http://schemas.openxmlformats.org/officeDocument/2006/relationships/image" Target="media/image70.png"/><Relationship Id="rId78" Type="http://schemas.openxmlformats.org/officeDocument/2006/relationships/image" Target="media/image71.jp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jpg"/><Relationship Id="rId82" Type="http://schemas.openxmlformats.org/officeDocument/2006/relationships/image" Target="media/image75.jpg"/><Relationship Id="rId83" Type="http://schemas.openxmlformats.org/officeDocument/2006/relationships/image" Target="media/image7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2018-10-12T16:23:05Z</dcterms:created>
  <dcterms:modified xsi:type="dcterms:W3CDTF">2018-10-12T16:23:05Z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LastSaved">
    <vt:filetime>2018-10-12T00:00:00Z</vt:filetime>
  </property>
</Properties>
</file>